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12DB" w14:textId="77777777" w:rsidR="00DA4FAE" w:rsidRDefault="00DA4FAE" w:rsidP="00DA4FAE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William CHIPPENHAM</w:t>
      </w:r>
      <w:r>
        <w:rPr>
          <w:rFonts w:cs="Times New Roman"/>
          <w:szCs w:val="24"/>
        </w:rPr>
        <w:t xml:space="preserve">          </w:t>
      </w:r>
      <w:r>
        <w:rPr>
          <w:rFonts w:cs="Times New Roman"/>
        </w:rPr>
        <w:t>(fl.1462)</w:t>
      </w:r>
    </w:p>
    <w:p w14:paraId="28353420" w14:textId="77777777" w:rsidR="00DA4FAE" w:rsidRDefault="00DA4FAE" w:rsidP="00DA4FAE">
      <w:pPr>
        <w:pStyle w:val="NoSpacing"/>
        <w:rPr>
          <w:rFonts w:cs="Times New Roman"/>
        </w:rPr>
      </w:pPr>
      <w:r>
        <w:rPr>
          <w:rFonts w:cs="Times New Roman"/>
        </w:rPr>
        <w:t>of Hereford. Mercer.</w:t>
      </w:r>
    </w:p>
    <w:p w14:paraId="1C1D7DED" w14:textId="77777777" w:rsidR="00DA4FAE" w:rsidRDefault="00DA4FAE" w:rsidP="00DA4FAE">
      <w:pPr>
        <w:pStyle w:val="NoSpacing"/>
        <w:rPr>
          <w:rFonts w:cs="Times New Roman"/>
        </w:rPr>
      </w:pPr>
    </w:p>
    <w:p w14:paraId="3274BFD2" w14:textId="77777777" w:rsidR="00DA4FAE" w:rsidRDefault="00DA4FAE" w:rsidP="00DA4FAE">
      <w:pPr>
        <w:pStyle w:val="NoSpacing"/>
        <w:rPr>
          <w:rFonts w:cs="Times New Roman"/>
        </w:rPr>
      </w:pPr>
    </w:p>
    <w:p w14:paraId="43EFA325" w14:textId="77777777" w:rsidR="00DA4FAE" w:rsidRDefault="00DA4FAE" w:rsidP="00DA4FAE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 xml:space="preserve">John Walwyn of </w:t>
      </w:r>
      <w:proofErr w:type="spellStart"/>
      <w:r>
        <w:rPr>
          <w:rFonts w:cs="Times New Roman"/>
        </w:rPr>
        <w:t>Longeford</w:t>
      </w:r>
      <w:proofErr w:type="spellEnd"/>
      <w:r>
        <w:rPr>
          <w:rFonts w:cs="Times New Roman"/>
        </w:rPr>
        <w:t>, gentleman, brought a plaint of trespass and</w:t>
      </w:r>
    </w:p>
    <w:p w14:paraId="5B52A3B2" w14:textId="77777777" w:rsidR="00DA4FAE" w:rsidRDefault="00DA4FAE" w:rsidP="00DA4FA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conspiracy against him and 16 others.</w:t>
      </w:r>
    </w:p>
    <w:p w14:paraId="0C5EDB07" w14:textId="77777777" w:rsidR="00DA4FAE" w:rsidRDefault="00DA4FAE" w:rsidP="00DA4FA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2E055C95" w14:textId="77777777" w:rsidR="00DA4FAE" w:rsidRDefault="00DA4FAE" w:rsidP="00DA4FAE">
      <w:pPr>
        <w:pStyle w:val="NoSpacing"/>
        <w:rPr>
          <w:rFonts w:cs="Times New Roman"/>
        </w:rPr>
      </w:pPr>
    </w:p>
    <w:p w14:paraId="1EBD8D15" w14:textId="77777777" w:rsidR="00DA4FAE" w:rsidRPr="00C86B12" w:rsidRDefault="00DA4FAE" w:rsidP="00DA4FAE">
      <w:pPr>
        <w:pStyle w:val="NoSpacing"/>
        <w:rPr>
          <w:rFonts w:cs="Times New Roman"/>
        </w:rPr>
      </w:pPr>
    </w:p>
    <w:p w14:paraId="68DA2702" w14:textId="77777777" w:rsidR="00DA4FAE" w:rsidRDefault="00DA4FAE" w:rsidP="00DA4F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2026</w:t>
      </w:r>
    </w:p>
    <w:p w14:paraId="6A69500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CBCD8" w14:textId="77777777" w:rsidR="007D2728" w:rsidRDefault="007D2728" w:rsidP="00086E2C">
      <w:pPr>
        <w:spacing w:after="0" w:line="240" w:lineRule="auto"/>
      </w:pPr>
      <w:r>
        <w:separator/>
      </w:r>
    </w:p>
  </w:endnote>
  <w:endnote w:type="continuationSeparator" w:id="0">
    <w:p w14:paraId="545B5A19" w14:textId="77777777" w:rsidR="007D2728" w:rsidRDefault="007D272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AB2E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5BB3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44C0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49420" w14:textId="77777777" w:rsidR="007D2728" w:rsidRDefault="007D2728" w:rsidP="00086E2C">
      <w:pPr>
        <w:spacing w:after="0" w:line="240" w:lineRule="auto"/>
      </w:pPr>
      <w:r>
        <w:separator/>
      </w:r>
    </w:p>
  </w:footnote>
  <w:footnote w:type="continuationSeparator" w:id="0">
    <w:p w14:paraId="00614987" w14:textId="77777777" w:rsidR="007D2728" w:rsidRDefault="007D272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18B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CCE8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15C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FAE"/>
    <w:rsid w:val="00086E2C"/>
    <w:rsid w:val="000A2E7A"/>
    <w:rsid w:val="002244B7"/>
    <w:rsid w:val="00314D94"/>
    <w:rsid w:val="00617568"/>
    <w:rsid w:val="006E68FA"/>
    <w:rsid w:val="007D2728"/>
    <w:rsid w:val="00D77C7F"/>
    <w:rsid w:val="00DA4FA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16F93"/>
  <w15:chartTrackingRefBased/>
  <w15:docId w15:val="{D2168096-97AC-451C-A287-FAC6D9EA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A4FA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A4F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193</Characters>
  <Application>Microsoft Office Word</Application>
  <DocSecurity>0</DocSecurity>
  <Lines>10</Lines>
  <Paragraphs>6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2026-01-13T22:36:00Z</dcterms:created>
  <dcterms:modified xsi:type="dcterms:W3CDTF">2026-01-13T22:37:00Z</dcterms:modified>
</cp:coreProperties>
</file>