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7356B" w14:textId="77777777" w:rsidR="000B63C2" w:rsidRDefault="000B63C2" w:rsidP="000B63C2">
      <w:pPr>
        <w:pStyle w:val="NoSpacing"/>
        <w:rPr>
          <w:rFonts w:cs="Times New Roman"/>
        </w:rPr>
      </w:pPr>
      <w:r>
        <w:rPr>
          <w:rFonts w:cs="Times New Roman"/>
          <w:szCs w:val="24"/>
          <w:u w:val="single"/>
        </w:rPr>
        <w:t>Thomas CHIPPENHAM</w:t>
      </w:r>
      <w:r>
        <w:rPr>
          <w:rFonts w:cs="Times New Roman"/>
          <w:szCs w:val="24"/>
        </w:rPr>
        <w:t xml:space="preserve">        </w:t>
      </w:r>
      <w:r>
        <w:rPr>
          <w:rFonts w:cs="Times New Roman"/>
        </w:rPr>
        <w:t>(fl.1462)</w:t>
      </w:r>
    </w:p>
    <w:p w14:paraId="720927C1" w14:textId="77777777" w:rsidR="000B63C2" w:rsidRDefault="000B63C2" w:rsidP="000B63C2">
      <w:pPr>
        <w:pStyle w:val="NoSpacing"/>
        <w:rPr>
          <w:rFonts w:cs="Times New Roman"/>
        </w:rPr>
      </w:pPr>
      <w:r>
        <w:rPr>
          <w:rFonts w:cs="Times New Roman"/>
        </w:rPr>
        <w:t>of Hereford. Mercer.</w:t>
      </w:r>
    </w:p>
    <w:p w14:paraId="644707CE" w14:textId="77777777" w:rsidR="000B63C2" w:rsidRDefault="000B63C2" w:rsidP="000B63C2">
      <w:pPr>
        <w:pStyle w:val="NoSpacing"/>
        <w:rPr>
          <w:rFonts w:cs="Times New Roman"/>
        </w:rPr>
      </w:pPr>
    </w:p>
    <w:p w14:paraId="14034ADF" w14:textId="77777777" w:rsidR="000B63C2" w:rsidRDefault="000B63C2" w:rsidP="000B63C2">
      <w:pPr>
        <w:pStyle w:val="NoSpacing"/>
        <w:rPr>
          <w:rFonts w:cs="Times New Roman"/>
        </w:rPr>
      </w:pPr>
    </w:p>
    <w:p w14:paraId="5D5C091A" w14:textId="77777777" w:rsidR="000B63C2" w:rsidRDefault="000B63C2" w:rsidP="000B63C2">
      <w:pPr>
        <w:pStyle w:val="NoSpacing"/>
        <w:rPr>
          <w:rFonts w:cs="Times New Roman"/>
        </w:rPr>
      </w:pPr>
      <w:r>
        <w:rPr>
          <w:rFonts w:cs="Times New Roman"/>
        </w:rPr>
        <w:tab/>
        <w:t>1462</w:t>
      </w:r>
      <w:r>
        <w:rPr>
          <w:rFonts w:cs="Times New Roman"/>
        </w:rPr>
        <w:tab/>
        <w:t xml:space="preserve">John Walwyn of </w:t>
      </w:r>
      <w:proofErr w:type="spellStart"/>
      <w:r>
        <w:rPr>
          <w:rFonts w:cs="Times New Roman"/>
        </w:rPr>
        <w:t>Longeford</w:t>
      </w:r>
      <w:proofErr w:type="spellEnd"/>
      <w:r>
        <w:rPr>
          <w:rFonts w:cs="Times New Roman"/>
        </w:rPr>
        <w:t>, gentleman, brought a plaint of trespass and</w:t>
      </w:r>
    </w:p>
    <w:p w14:paraId="2ED61E36" w14:textId="77777777" w:rsidR="000B63C2" w:rsidRDefault="000B63C2" w:rsidP="000B63C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conspiracy against him and 16 others.</w:t>
      </w:r>
    </w:p>
    <w:p w14:paraId="6751C971" w14:textId="77777777" w:rsidR="000B63C2" w:rsidRDefault="000B63C2" w:rsidP="000B63C2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( </w:t>
      </w:r>
      <w:hyperlink r:id="rId6" w:history="1">
        <w:r w:rsidRPr="000314B6">
          <w:rPr>
            <w:rStyle w:val="Hyperlink"/>
            <w:rFonts w:cs="Times New Roman"/>
          </w:rPr>
          <w:t>https://waalt.uh.edu/index.php/KB27/803</w:t>
        </w:r>
      </w:hyperlink>
      <w:r>
        <w:rPr>
          <w:rFonts w:cs="Times New Roman"/>
        </w:rPr>
        <w:t xml:space="preserve"> )</w:t>
      </w:r>
    </w:p>
    <w:p w14:paraId="47A9ED5C" w14:textId="77777777" w:rsidR="000B63C2" w:rsidRDefault="000B63C2" w:rsidP="000B63C2">
      <w:pPr>
        <w:pStyle w:val="NoSpacing"/>
        <w:rPr>
          <w:rFonts w:cs="Times New Roman"/>
        </w:rPr>
      </w:pPr>
    </w:p>
    <w:p w14:paraId="5D03BF2F" w14:textId="77777777" w:rsidR="000B63C2" w:rsidRPr="00C86B12" w:rsidRDefault="000B63C2" w:rsidP="000B63C2">
      <w:pPr>
        <w:pStyle w:val="NoSpacing"/>
        <w:rPr>
          <w:rFonts w:cs="Times New Roman"/>
        </w:rPr>
      </w:pPr>
    </w:p>
    <w:p w14:paraId="73CA42F7" w14:textId="77777777" w:rsidR="000B63C2" w:rsidRDefault="000B63C2" w:rsidP="000B63C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January 2026</w:t>
      </w:r>
    </w:p>
    <w:p w14:paraId="22965BE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7D7F7" w14:textId="77777777" w:rsidR="00AB68FC" w:rsidRDefault="00AB68FC" w:rsidP="00086E2C">
      <w:pPr>
        <w:spacing w:after="0" w:line="240" w:lineRule="auto"/>
      </w:pPr>
      <w:r>
        <w:separator/>
      </w:r>
    </w:p>
  </w:endnote>
  <w:endnote w:type="continuationSeparator" w:id="0">
    <w:p w14:paraId="16D68EB5" w14:textId="77777777" w:rsidR="00AB68FC" w:rsidRDefault="00AB68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E78F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7CCA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ACF5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F7B1D" w14:textId="77777777" w:rsidR="00AB68FC" w:rsidRDefault="00AB68FC" w:rsidP="00086E2C">
      <w:pPr>
        <w:spacing w:after="0" w:line="240" w:lineRule="auto"/>
      </w:pPr>
      <w:r>
        <w:separator/>
      </w:r>
    </w:p>
  </w:footnote>
  <w:footnote w:type="continuationSeparator" w:id="0">
    <w:p w14:paraId="3B6DA3D7" w14:textId="77777777" w:rsidR="00AB68FC" w:rsidRDefault="00AB68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23F7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EE8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E86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3C2"/>
    <w:rsid w:val="00086E2C"/>
    <w:rsid w:val="000A2E7A"/>
    <w:rsid w:val="000B63C2"/>
    <w:rsid w:val="002244B7"/>
    <w:rsid w:val="00314D94"/>
    <w:rsid w:val="00617568"/>
    <w:rsid w:val="006E68FA"/>
    <w:rsid w:val="00AB68FC"/>
    <w:rsid w:val="00D77C7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2BEB95"/>
  <w15:chartTrackingRefBased/>
  <w15:docId w15:val="{95CA3F4A-3222-462A-A941-3617EFCD2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B63C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B63C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30</Words>
  <Characters>192</Characters>
  <Application>Microsoft Office Word</Application>
  <DocSecurity>0</DocSecurity>
  <Lines>10</Lines>
  <Paragraphs>6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2026-01-13T22:32:00Z</dcterms:created>
  <dcterms:modified xsi:type="dcterms:W3CDTF">2026-01-13T22:34:00Z</dcterms:modified>
</cp:coreProperties>
</file>