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B8321" w14:textId="77777777" w:rsidR="00D61EC1" w:rsidRDefault="00D61EC1" w:rsidP="00D61EC1">
      <w:pPr>
        <w:pStyle w:val="NoSpacing"/>
        <w:rPr>
          <w:rFonts w:cs="Times New Roman"/>
        </w:rPr>
      </w:pPr>
      <w:r>
        <w:rPr>
          <w:rFonts w:cs="Times New Roman"/>
          <w:szCs w:val="24"/>
          <w:u w:val="single"/>
        </w:rPr>
        <w:t>John CHIPPENHAM</w:t>
      </w:r>
      <w:r>
        <w:rPr>
          <w:rFonts w:cs="Times New Roman"/>
          <w:szCs w:val="24"/>
        </w:rPr>
        <w:t xml:space="preserve">       </w:t>
      </w:r>
      <w:r>
        <w:rPr>
          <w:rFonts w:cs="Times New Roman"/>
        </w:rPr>
        <w:t>(fl.1462)</w:t>
      </w:r>
    </w:p>
    <w:p w14:paraId="68C236B1" w14:textId="77777777" w:rsidR="00D61EC1" w:rsidRDefault="00D61EC1" w:rsidP="00D61EC1">
      <w:pPr>
        <w:pStyle w:val="NoSpacing"/>
        <w:rPr>
          <w:rFonts w:cs="Times New Roman"/>
        </w:rPr>
      </w:pPr>
      <w:r>
        <w:rPr>
          <w:rFonts w:cs="Times New Roman"/>
        </w:rPr>
        <w:t>of Hereford. Esquire.</w:t>
      </w:r>
    </w:p>
    <w:p w14:paraId="7DB91CDB" w14:textId="77777777" w:rsidR="00D61EC1" w:rsidRDefault="00D61EC1" w:rsidP="00D61EC1">
      <w:pPr>
        <w:pStyle w:val="NoSpacing"/>
        <w:rPr>
          <w:rFonts w:cs="Times New Roman"/>
        </w:rPr>
      </w:pPr>
    </w:p>
    <w:p w14:paraId="419507BA" w14:textId="77777777" w:rsidR="00D61EC1" w:rsidRDefault="00D61EC1" w:rsidP="00D61EC1">
      <w:pPr>
        <w:pStyle w:val="NoSpacing"/>
        <w:rPr>
          <w:rFonts w:cs="Times New Roman"/>
        </w:rPr>
      </w:pPr>
    </w:p>
    <w:p w14:paraId="0D564251" w14:textId="77777777" w:rsidR="00D61EC1" w:rsidRDefault="00D61EC1" w:rsidP="00D61EC1">
      <w:pPr>
        <w:pStyle w:val="NoSpacing"/>
        <w:rPr>
          <w:rFonts w:cs="Times New Roman"/>
        </w:rPr>
      </w:pPr>
      <w:r>
        <w:rPr>
          <w:rFonts w:cs="Times New Roman"/>
        </w:rPr>
        <w:tab/>
        <w:t>1462</w:t>
      </w:r>
      <w:r>
        <w:rPr>
          <w:rFonts w:cs="Times New Roman"/>
        </w:rPr>
        <w:tab/>
        <w:t>John Walwyn of Longford, gentleman, brought a plaint of trespass and</w:t>
      </w:r>
    </w:p>
    <w:p w14:paraId="413AC570" w14:textId="77777777" w:rsidR="00D61EC1" w:rsidRDefault="00D61EC1" w:rsidP="00D61EC1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conspiracy against him and 16 others.</w:t>
      </w:r>
    </w:p>
    <w:p w14:paraId="06B53361" w14:textId="77777777" w:rsidR="00D61EC1" w:rsidRDefault="00D61EC1" w:rsidP="00D61EC1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 </w:t>
      </w:r>
      <w:hyperlink r:id="rId6" w:history="1">
        <w:r w:rsidRPr="000314B6">
          <w:rPr>
            <w:rStyle w:val="Hyperlink"/>
            <w:rFonts w:cs="Times New Roman"/>
          </w:rPr>
          <w:t>https://waalt.uh.edu/index.php/KB27/803</w:t>
        </w:r>
      </w:hyperlink>
      <w:r>
        <w:rPr>
          <w:rFonts w:cs="Times New Roman"/>
        </w:rPr>
        <w:t xml:space="preserve"> )</w:t>
      </w:r>
    </w:p>
    <w:p w14:paraId="7080D3F9" w14:textId="77777777" w:rsidR="00D61EC1" w:rsidRDefault="00D61EC1" w:rsidP="00D61EC1">
      <w:pPr>
        <w:pStyle w:val="NoSpacing"/>
        <w:rPr>
          <w:rFonts w:cs="Times New Roman"/>
        </w:rPr>
      </w:pPr>
    </w:p>
    <w:p w14:paraId="1950D917" w14:textId="77777777" w:rsidR="00D61EC1" w:rsidRPr="00C86B12" w:rsidRDefault="00D61EC1" w:rsidP="00D61EC1">
      <w:pPr>
        <w:pStyle w:val="NoSpacing"/>
        <w:rPr>
          <w:rFonts w:cs="Times New Roman"/>
        </w:rPr>
      </w:pPr>
    </w:p>
    <w:p w14:paraId="4DA514E8" w14:textId="77777777" w:rsidR="00D61EC1" w:rsidRDefault="00D61EC1" w:rsidP="00D61EC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January 2026</w:t>
      </w:r>
    </w:p>
    <w:p w14:paraId="7319FEC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F6CB1" w14:textId="77777777" w:rsidR="00A31A7C" w:rsidRDefault="00A31A7C" w:rsidP="00086E2C">
      <w:pPr>
        <w:spacing w:after="0" w:line="240" w:lineRule="auto"/>
      </w:pPr>
      <w:r>
        <w:separator/>
      </w:r>
    </w:p>
  </w:endnote>
  <w:endnote w:type="continuationSeparator" w:id="0">
    <w:p w14:paraId="79185F20" w14:textId="77777777" w:rsidR="00A31A7C" w:rsidRDefault="00A31A7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A936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5710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4E6D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06F6E" w14:textId="77777777" w:rsidR="00A31A7C" w:rsidRDefault="00A31A7C" w:rsidP="00086E2C">
      <w:pPr>
        <w:spacing w:after="0" w:line="240" w:lineRule="auto"/>
      </w:pPr>
      <w:r>
        <w:separator/>
      </w:r>
    </w:p>
  </w:footnote>
  <w:footnote w:type="continuationSeparator" w:id="0">
    <w:p w14:paraId="51DC954E" w14:textId="77777777" w:rsidR="00A31A7C" w:rsidRDefault="00A31A7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F3C9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F67D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02C6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EC1"/>
    <w:rsid w:val="00086E2C"/>
    <w:rsid w:val="000A2E7A"/>
    <w:rsid w:val="002244B7"/>
    <w:rsid w:val="00314D94"/>
    <w:rsid w:val="00617568"/>
    <w:rsid w:val="006E68FA"/>
    <w:rsid w:val="00A31A7C"/>
    <w:rsid w:val="00D61EC1"/>
    <w:rsid w:val="00D77C7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33FFB"/>
  <w15:chartTrackingRefBased/>
  <w15:docId w15:val="{D4E0EEFD-E919-4288-9A9C-081EA7315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61EC1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D61EC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39</Words>
  <Characters>252</Characters>
  <Application>Microsoft Office Word</Application>
  <DocSecurity>0</DocSecurity>
  <Lines>13</Lines>
  <Paragraphs>9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2026-01-15T07:41:00Z</dcterms:created>
  <dcterms:modified xsi:type="dcterms:W3CDTF">2026-01-15T07:42:00Z</dcterms:modified>
</cp:coreProperties>
</file>