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95D3" w14:textId="0CCB61FF" w:rsidR="00D65431" w:rsidRDefault="00D65431" w:rsidP="00D65431">
      <w:pPr>
        <w:pStyle w:val="NoSpacing"/>
      </w:pPr>
      <w:r>
        <w:rPr>
          <w:u w:val="single"/>
        </w:rPr>
        <w:t>John CHILDELOVE</w:t>
      </w:r>
      <w:r>
        <w:t xml:space="preserve">       (fl.1467)</w:t>
      </w:r>
    </w:p>
    <w:p w14:paraId="1E9DBDEE" w14:textId="414A08D1" w:rsidR="00D65431" w:rsidRDefault="00D65431" w:rsidP="00D65431">
      <w:pPr>
        <w:pStyle w:val="NoSpacing"/>
      </w:pPr>
      <w:r>
        <w:t xml:space="preserve">of Holborn </w:t>
      </w:r>
      <w:proofErr w:type="spellStart"/>
      <w:r>
        <w:t>St.Andrew</w:t>
      </w:r>
      <w:proofErr w:type="spellEnd"/>
      <w:r>
        <w:t>, Middlesex. Yeoman.</w:t>
      </w:r>
    </w:p>
    <w:p w14:paraId="6AB1829B" w14:textId="77777777" w:rsidR="00D65431" w:rsidRDefault="00D65431" w:rsidP="00D65431">
      <w:pPr>
        <w:pStyle w:val="NoSpacing"/>
      </w:pPr>
    </w:p>
    <w:p w14:paraId="27B1BD9A" w14:textId="77777777" w:rsidR="00D65431" w:rsidRDefault="00D65431" w:rsidP="00D65431">
      <w:pPr>
        <w:pStyle w:val="NoSpacing"/>
      </w:pPr>
    </w:p>
    <w:p w14:paraId="50FDC7FC" w14:textId="77777777" w:rsidR="00D65431" w:rsidRDefault="00D65431" w:rsidP="00D65431">
      <w:pPr>
        <w:pStyle w:val="NoSpacing"/>
      </w:pPr>
      <w:r>
        <w:tab/>
        <w:t>1467</w:t>
      </w:r>
      <w:r>
        <w:tab/>
      </w:r>
      <w:r>
        <w:t>The King fined him and two others for not prosecuting an appeal of</w:t>
      </w:r>
    </w:p>
    <w:p w14:paraId="32EDFDF7" w14:textId="77777777" w:rsidR="00D65431" w:rsidRDefault="00D65431" w:rsidP="00D65431">
      <w:pPr>
        <w:pStyle w:val="NoSpacing"/>
      </w:pPr>
      <w:r>
        <w:tab/>
      </w:r>
      <w:r>
        <w:tab/>
        <w:t xml:space="preserve">robbery against Richard Verne of London, </w:t>
      </w:r>
      <w:proofErr w:type="spellStart"/>
      <w:r>
        <w:t>armourer</w:t>
      </w:r>
      <w:proofErr w:type="spellEnd"/>
      <w:r>
        <w:t>(q.v.).</w:t>
      </w:r>
    </w:p>
    <w:p w14:paraId="6F34CA63" w14:textId="77777777" w:rsidR="00D65431" w:rsidRDefault="00D65431" w:rsidP="00D65431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7453A1D" w14:textId="77777777" w:rsidR="00D65431" w:rsidRDefault="00D65431" w:rsidP="00D65431">
      <w:pPr>
        <w:pStyle w:val="NoSpacing"/>
        <w:rPr>
          <w:rFonts w:cs="Times New Roman"/>
          <w:szCs w:val="24"/>
          <w:lang w:val="en-GB"/>
        </w:rPr>
      </w:pPr>
    </w:p>
    <w:p w14:paraId="15D35802" w14:textId="77777777" w:rsidR="00D65431" w:rsidRDefault="00D65431" w:rsidP="00D65431">
      <w:pPr>
        <w:pStyle w:val="NoSpacing"/>
        <w:rPr>
          <w:rFonts w:cs="Times New Roman"/>
          <w:szCs w:val="24"/>
          <w:lang w:val="en-GB"/>
        </w:rPr>
      </w:pPr>
    </w:p>
    <w:p w14:paraId="67E406A9" w14:textId="77777777" w:rsidR="00D65431" w:rsidRDefault="00D65431" w:rsidP="00D6543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January 2026</w:t>
      </w:r>
    </w:p>
    <w:p w14:paraId="2E2F8039" w14:textId="31E07B9B" w:rsidR="00D65431" w:rsidRPr="00D65431" w:rsidRDefault="00D65431" w:rsidP="00D65431">
      <w:pPr>
        <w:pStyle w:val="NoSpacing"/>
      </w:pPr>
    </w:p>
    <w:p w14:paraId="5DEF2713" w14:textId="77777777" w:rsidR="00D65431" w:rsidRPr="00086E2C" w:rsidRDefault="00D65431">
      <w:pPr>
        <w:rPr>
          <w:rFonts w:ascii="Times New Roman" w:hAnsi="Times New Roman" w:cs="Times New Roman"/>
        </w:rPr>
      </w:pPr>
    </w:p>
    <w:sectPr w:rsidR="00D65431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58917" w14:textId="77777777" w:rsidR="002755D2" w:rsidRDefault="002755D2" w:rsidP="00086E2C">
      <w:pPr>
        <w:spacing w:after="0" w:line="240" w:lineRule="auto"/>
      </w:pPr>
      <w:r>
        <w:separator/>
      </w:r>
    </w:p>
  </w:endnote>
  <w:endnote w:type="continuationSeparator" w:id="0">
    <w:p w14:paraId="3BAFD3CD" w14:textId="77777777" w:rsidR="002755D2" w:rsidRDefault="002755D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B62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6DC5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47C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84315" w14:textId="77777777" w:rsidR="002755D2" w:rsidRDefault="002755D2" w:rsidP="00086E2C">
      <w:pPr>
        <w:spacing w:after="0" w:line="240" w:lineRule="auto"/>
      </w:pPr>
      <w:r>
        <w:separator/>
      </w:r>
    </w:p>
  </w:footnote>
  <w:footnote w:type="continuationSeparator" w:id="0">
    <w:p w14:paraId="33F0B74B" w14:textId="77777777" w:rsidR="002755D2" w:rsidRDefault="002755D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7D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68B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529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31"/>
    <w:rsid w:val="00086E2C"/>
    <w:rsid w:val="000A2E7A"/>
    <w:rsid w:val="002244B7"/>
    <w:rsid w:val="002755D2"/>
    <w:rsid w:val="00314D94"/>
    <w:rsid w:val="00617568"/>
    <w:rsid w:val="006E68FA"/>
    <w:rsid w:val="007C2568"/>
    <w:rsid w:val="00D654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A97E"/>
  <w15:chartTrackingRefBased/>
  <w15:docId w15:val="{659D0CD2-A04D-43DB-92B3-0AD5F60E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6543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654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12</TotalTime>
  <Pages>1</Pages>
  <Words>49</Words>
  <Characters>279</Characters>
  <Application>Microsoft Office Word</Application>
  <DocSecurity>0</DocSecurity>
  <Lines>13</Lines>
  <Paragraphs>8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2026-01-16T22:03:00Z</dcterms:created>
  <dcterms:modified xsi:type="dcterms:W3CDTF">2026-01-16T22:16:00Z</dcterms:modified>
</cp:coreProperties>
</file>