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75726" w14:textId="77777777" w:rsidR="007550F6" w:rsidRDefault="007550F6" w:rsidP="007550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CHEYNE</w:t>
      </w:r>
      <w:r>
        <w:rPr>
          <w:rFonts w:ascii="Times New Roman" w:hAnsi="Times New Roman" w:cs="Times New Roman"/>
        </w:rPr>
        <w:t xml:space="preserve">    (fl.1487)</w:t>
      </w:r>
    </w:p>
    <w:p w14:paraId="4BE70753" w14:textId="77777777" w:rsidR="007550F6" w:rsidRDefault="007550F6" w:rsidP="007550F6">
      <w:pPr>
        <w:pStyle w:val="NoSpacing"/>
        <w:rPr>
          <w:rFonts w:ascii="Times New Roman" w:hAnsi="Times New Roman" w:cs="Times New Roman"/>
        </w:rPr>
      </w:pPr>
    </w:p>
    <w:p w14:paraId="7910CFAB" w14:textId="77777777" w:rsidR="007550F6" w:rsidRDefault="007550F6" w:rsidP="007550F6">
      <w:pPr>
        <w:pStyle w:val="NoSpacing"/>
        <w:rPr>
          <w:rFonts w:ascii="Times New Roman" w:hAnsi="Times New Roman" w:cs="Times New Roman"/>
        </w:rPr>
      </w:pPr>
    </w:p>
    <w:p w14:paraId="14FBDD84" w14:textId="77777777" w:rsidR="007550F6" w:rsidRDefault="007550F6" w:rsidP="007550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Oct.1487</w:t>
      </w:r>
      <w:r>
        <w:rPr>
          <w:rFonts w:ascii="Times New Roman" w:hAnsi="Times New Roman" w:cs="Times New Roman"/>
        </w:rPr>
        <w:tab/>
        <w:t>He was on a commission to deliver Cambridge Castle gaol.</w:t>
      </w:r>
    </w:p>
    <w:p w14:paraId="1D6DD750" w14:textId="77777777" w:rsidR="007550F6" w:rsidRDefault="007550F6" w:rsidP="007550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1485-94 p,214)</w:t>
      </w:r>
    </w:p>
    <w:p w14:paraId="19E9E10C" w14:textId="77777777" w:rsidR="007550F6" w:rsidRDefault="007550F6" w:rsidP="007550F6">
      <w:pPr>
        <w:pStyle w:val="NoSpacing"/>
        <w:rPr>
          <w:rFonts w:ascii="Times New Roman" w:hAnsi="Times New Roman" w:cs="Times New Roman"/>
        </w:rPr>
      </w:pPr>
    </w:p>
    <w:p w14:paraId="3C6B39B0" w14:textId="77777777" w:rsidR="007550F6" w:rsidRDefault="007550F6" w:rsidP="007550F6">
      <w:pPr>
        <w:pStyle w:val="NoSpacing"/>
        <w:rPr>
          <w:rFonts w:ascii="Times New Roman" w:hAnsi="Times New Roman" w:cs="Times New Roman"/>
        </w:rPr>
      </w:pPr>
    </w:p>
    <w:p w14:paraId="7890F4D8" w14:textId="77777777" w:rsidR="007550F6" w:rsidRDefault="007550F6" w:rsidP="007550F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584DC3B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9226F" w14:textId="77777777" w:rsidR="00FA30FB" w:rsidRDefault="00FA30FB" w:rsidP="00086E2C">
      <w:pPr>
        <w:spacing w:after="0" w:line="240" w:lineRule="auto"/>
      </w:pPr>
      <w:r>
        <w:separator/>
      </w:r>
    </w:p>
  </w:endnote>
  <w:endnote w:type="continuationSeparator" w:id="0">
    <w:p w14:paraId="2915EC94" w14:textId="77777777" w:rsidR="00FA30FB" w:rsidRDefault="00FA30F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D87D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70A4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795D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6CD0A" w14:textId="77777777" w:rsidR="00FA30FB" w:rsidRDefault="00FA30FB" w:rsidP="00086E2C">
      <w:pPr>
        <w:spacing w:after="0" w:line="240" w:lineRule="auto"/>
      </w:pPr>
      <w:r>
        <w:separator/>
      </w:r>
    </w:p>
  </w:footnote>
  <w:footnote w:type="continuationSeparator" w:id="0">
    <w:p w14:paraId="6BE79082" w14:textId="77777777" w:rsidR="00FA30FB" w:rsidRDefault="00FA30F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B52A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ED4E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475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F6"/>
    <w:rsid w:val="00086E2C"/>
    <w:rsid w:val="000A2E7A"/>
    <w:rsid w:val="001D1CE2"/>
    <w:rsid w:val="002244B7"/>
    <w:rsid w:val="00314D94"/>
    <w:rsid w:val="00617568"/>
    <w:rsid w:val="006E68FA"/>
    <w:rsid w:val="007550F6"/>
    <w:rsid w:val="00ED3A55"/>
    <w:rsid w:val="00F479D0"/>
    <w:rsid w:val="00FA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FD7F3"/>
  <w15:chartTrackingRefBased/>
  <w15:docId w15:val="{2A1D0E0D-5857-42DA-8AE0-D787C2F59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550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117</Characters>
  <Application>Microsoft Office Word</Application>
  <DocSecurity>0</DocSecurity>
  <Lines>5</Lines>
  <Paragraphs>3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2026-03-25T20:08:00Z</dcterms:created>
  <dcterms:modified xsi:type="dcterms:W3CDTF">2026-03-25T20:09:00Z</dcterms:modified>
</cp:coreProperties>
</file>