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E4A4E" w14:textId="7E26CE7C" w:rsidR="006B2F86" w:rsidRDefault="00D83A8B" w:rsidP="00E71FC3">
      <w:pPr>
        <w:pStyle w:val="NoSpacing"/>
      </w:pPr>
      <w:r>
        <w:rPr>
          <w:u w:val="single"/>
        </w:rPr>
        <w:t>Agnes CHESTYR</w:t>
      </w:r>
      <w:r>
        <w:t xml:space="preserve">  </w:t>
      </w:r>
      <w:proofErr w:type="gramStart"/>
      <w:r>
        <w:t xml:space="preserve">   (</w:t>
      </w:r>
      <w:proofErr w:type="gramEnd"/>
      <w:r>
        <w:t>d.1484)</w:t>
      </w:r>
    </w:p>
    <w:p w14:paraId="31CC6C39" w14:textId="71EBE515" w:rsidR="00D83A8B" w:rsidRDefault="00D83A8B" w:rsidP="00E71FC3">
      <w:pPr>
        <w:pStyle w:val="NoSpacing"/>
      </w:pPr>
      <w:r>
        <w:t>of London. Widow.</w:t>
      </w:r>
    </w:p>
    <w:p w14:paraId="01C04BE5" w14:textId="492C4E02" w:rsidR="00D83A8B" w:rsidRDefault="00D83A8B" w:rsidP="00E71FC3">
      <w:pPr>
        <w:pStyle w:val="NoSpacing"/>
      </w:pPr>
    </w:p>
    <w:p w14:paraId="43B976F3" w14:textId="3D15190D" w:rsidR="00D83A8B" w:rsidRDefault="00D83A8B" w:rsidP="00E71FC3">
      <w:pPr>
        <w:pStyle w:val="NoSpacing"/>
      </w:pPr>
    </w:p>
    <w:p w14:paraId="6D6EDA37" w14:textId="1A457F4A" w:rsidR="00D83A8B" w:rsidRDefault="00D83A8B" w:rsidP="00E71FC3">
      <w:pPr>
        <w:pStyle w:val="NoSpacing"/>
      </w:pPr>
      <w:r>
        <w:t xml:space="preserve">Brother of sir William </w:t>
      </w:r>
      <w:proofErr w:type="spellStart"/>
      <w:r>
        <w:t>Hylle</w:t>
      </w:r>
      <w:proofErr w:type="spellEnd"/>
      <w:r>
        <w:t>, clerk(q.v.).   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14:paraId="7730FEBD" w14:textId="318EF8A5" w:rsidR="00D83A8B" w:rsidRDefault="00D83A8B" w:rsidP="00D83A8B">
      <w:pPr>
        <w:pStyle w:val="NoSpacing"/>
      </w:pPr>
      <w:r>
        <w:t>= William.   (ibid.)</w:t>
      </w:r>
    </w:p>
    <w:p w14:paraId="54E59A3F" w14:textId="27476594" w:rsidR="00D83A8B" w:rsidRDefault="00D83A8B" w:rsidP="00D83A8B">
      <w:pPr>
        <w:pStyle w:val="NoSpacing"/>
      </w:pPr>
      <w:r>
        <w:t>Children:   John</w:t>
      </w:r>
      <w:r w:rsidR="00114846">
        <w:t>(q.v.)</w:t>
      </w:r>
      <w:bookmarkStart w:id="0" w:name="_GoBack"/>
      <w:bookmarkEnd w:id="0"/>
      <w:r>
        <w:t>.  (ibid.)</w:t>
      </w:r>
    </w:p>
    <w:p w14:paraId="6A0A4157" w14:textId="097880BD" w:rsidR="00D83A8B" w:rsidRDefault="00D83A8B" w:rsidP="00D83A8B">
      <w:pPr>
        <w:pStyle w:val="NoSpacing"/>
      </w:pPr>
      <w:r>
        <w:t xml:space="preserve">                  Elizabeth(q.v.) = James Brice(q.v.).   (ibid.)</w:t>
      </w:r>
    </w:p>
    <w:p w14:paraId="6EEF7EA4" w14:textId="74DA4B51" w:rsidR="000846D8" w:rsidRDefault="000846D8" w:rsidP="00D83A8B">
      <w:pPr>
        <w:pStyle w:val="NoSpacing"/>
      </w:pPr>
    </w:p>
    <w:p w14:paraId="7588586F" w14:textId="0AB59DD4" w:rsidR="000846D8" w:rsidRDefault="000846D8" w:rsidP="00D83A8B">
      <w:pPr>
        <w:pStyle w:val="NoSpacing"/>
      </w:pPr>
    </w:p>
    <w:p w14:paraId="74747919" w14:textId="5893D4A3" w:rsidR="000846D8" w:rsidRDefault="000846D8" w:rsidP="000846D8">
      <w:pPr>
        <w:pStyle w:val="NoSpacing"/>
      </w:pPr>
      <w:r>
        <w:t>28 Jun.1484</w:t>
      </w:r>
      <w:r>
        <w:tab/>
        <w:t>She made her Will.   (ibid.)</w:t>
      </w:r>
    </w:p>
    <w:p w14:paraId="3A515698" w14:textId="43664231" w:rsidR="000846D8" w:rsidRDefault="000846D8" w:rsidP="000846D8">
      <w:pPr>
        <w:pStyle w:val="NoSpacing"/>
      </w:pPr>
      <w:r>
        <w:t>13 Jul.</w:t>
      </w:r>
      <w:r>
        <w:tab/>
      </w:r>
      <w:r>
        <w:tab/>
        <w:t>Her Will was proved.   (ibid.)</w:t>
      </w:r>
    </w:p>
    <w:p w14:paraId="4506184F" w14:textId="15DF659E" w:rsidR="000846D8" w:rsidRDefault="000846D8" w:rsidP="000846D8">
      <w:pPr>
        <w:pStyle w:val="NoSpacing"/>
      </w:pPr>
    </w:p>
    <w:p w14:paraId="364A2CD9" w14:textId="56A7617D" w:rsidR="000846D8" w:rsidRDefault="000846D8" w:rsidP="000846D8">
      <w:pPr>
        <w:pStyle w:val="NoSpacing"/>
      </w:pPr>
    </w:p>
    <w:p w14:paraId="6E53DE63" w14:textId="41119560" w:rsidR="000846D8" w:rsidRDefault="000846D8" w:rsidP="000846D8">
      <w:pPr>
        <w:pStyle w:val="NoSpacing"/>
      </w:pPr>
      <w:r>
        <w:t xml:space="preserve">Executors:   sir William </w:t>
      </w:r>
      <w:proofErr w:type="spellStart"/>
      <w:r>
        <w:t>Hylle</w:t>
      </w:r>
      <w:proofErr w:type="spellEnd"/>
      <w:r>
        <w:t>(q.v.), Hugh Brown of London, mercer(q.v.).   (ibid.)</w:t>
      </w:r>
    </w:p>
    <w:p w14:paraId="5A9C5B8A" w14:textId="3B70AAE7" w:rsidR="000846D8" w:rsidRDefault="000846D8" w:rsidP="000846D8">
      <w:pPr>
        <w:pStyle w:val="NoSpacing"/>
      </w:pPr>
    </w:p>
    <w:p w14:paraId="6C593DBA" w14:textId="04243B0D" w:rsidR="000846D8" w:rsidRDefault="000846D8" w:rsidP="000846D8">
      <w:pPr>
        <w:pStyle w:val="NoSpacing"/>
      </w:pPr>
      <w:r>
        <w:t>Supervisor:   Hugh Bryce, Alderman of London(q.v.).   (ibid.)</w:t>
      </w:r>
    </w:p>
    <w:p w14:paraId="7CFA0C0E" w14:textId="1FAD66FB" w:rsidR="000846D8" w:rsidRDefault="000846D8" w:rsidP="000846D8">
      <w:pPr>
        <w:pStyle w:val="NoSpacing"/>
      </w:pPr>
    </w:p>
    <w:p w14:paraId="5A546241" w14:textId="724A44DB" w:rsidR="000846D8" w:rsidRDefault="000846D8" w:rsidP="000846D8">
      <w:pPr>
        <w:pStyle w:val="NoSpacing"/>
      </w:pPr>
    </w:p>
    <w:p w14:paraId="26407F52" w14:textId="136126B6" w:rsidR="000846D8" w:rsidRDefault="000846D8" w:rsidP="000846D8">
      <w:pPr>
        <w:pStyle w:val="NoSpacing"/>
      </w:pPr>
    </w:p>
    <w:p w14:paraId="1116D742" w14:textId="24B0DA9F" w:rsidR="000846D8" w:rsidRPr="00D83A8B" w:rsidRDefault="000846D8" w:rsidP="000846D8">
      <w:pPr>
        <w:pStyle w:val="NoSpacing"/>
      </w:pPr>
      <w:r>
        <w:t>5 April 2018</w:t>
      </w:r>
    </w:p>
    <w:sectPr w:rsidR="000846D8" w:rsidRPr="00D83A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689B9" w14:textId="77777777" w:rsidR="00D83A8B" w:rsidRDefault="00D83A8B" w:rsidP="00E71FC3">
      <w:pPr>
        <w:spacing w:after="0" w:line="240" w:lineRule="auto"/>
      </w:pPr>
      <w:r>
        <w:separator/>
      </w:r>
    </w:p>
  </w:endnote>
  <w:endnote w:type="continuationSeparator" w:id="0">
    <w:p w14:paraId="6C229A1C" w14:textId="77777777" w:rsidR="00D83A8B" w:rsidRDefault="00D83A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6EB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E755C" w14:textId="77777777" w:rsidR="00D83A8B" w:rsidRDefault="00D83A8B" w:rsidP="00E71FC3">
      <w:pPr>
        <w:spacing w:after="0" w:line="240" w:lineRule="auto"/>
      </w:pPr>
      <w:r>
        <w:separator/>
      </w:r>
    </w:p>
  </w:footnote>
  <w:footnote w:type="continuationSeparator" w:id="0">
    <w:p w14:paraId="73C0185C" w14:textId="77777777" w:rsidR="00D83A8B" w:rsidRDefault="00D83A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8B"/>
    <w:rsid w:val="000846D8"/>
    <w:rsid w:val="00114846"/>
    <w:rsid w:val="001A7C09"/>
    <w:rsid w:val="00577BD5"/>
    <w:rsid w:val="00656CBA"/>
    <w:rsid w:val="006A1F77"/>
    <w:rsid w:val="00733BE7"/>
    <w:rsid w:val="00AB52E8"/>
    <w:rsid w:val="00B16D3F"/>
    <w:rsid w:val="00BB41AC"/>
    <w:rsid w:val="00D83A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5394"/>
  <w15:chartTrackingRefBased/>
  <w15:docId w15:val="{958C16BD-C4A7-45DA-BB70-EF5850EC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2018-04-05T20:08:00Z</dcterms:created>
  <dcterms:modified xsi:type="dcterms:W3CDTF">2018-04-05T21:00:00Z</dcterms:modified>
</cp:coreProperties>
</file>