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67DD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CHESTRE</w:t>
      </w:r>
      <w:r>
        <w:rPr>
          <w:rFonts w:cs="Times New Roman"/>
          <w:szCs w:val="24"/>
        </w:rPr>
        <w:t xml:space="preserve">        (d.ca.1477)</w:t>
      </w:r>
    </w:p>
    <w:p w14:paraId="13184F32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Skinner.</w:t>
      </w:r>
    </w:p>
    <w:p w14:paraId="26A2F6B3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54DEFA15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092CD54B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He died in or before this time.</w:t>
      </w:r>
    </w:p>
    <w:p w14:paraId="17FF53AC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C79AA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3939B484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75CF0D48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233D817D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Richard Chestre(q.v.) and William Dunthorne(q.v.).    (ibid.)</w:t>
      </w:r>
    </w:p>
    <w:p w14:paraId="099D557B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73E50495" w14:textId="77777777" w:rsidR="005C2DEA" w:rsidRDefault="005C2DEA" w:rsidP="005C2DEA">
      <w:pPr>
        <w:pStyle w:val="NoSpacing"/>
        <w:rPr>
          <w:rFonts w:cs="Times New Roman"/>
          <w:szCs w:val="24"/>
        </w:rPr>
      </w:pPr>
    </w:p>
    <w:p w14:paraId="33EDAB1C" w14:textId="77777777" w:rsidR="005C2DEA" w:rsidRDefault="005C2DEA" w:rsidP="005C2D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March 2026</w:t>
      </w:r>
    </w:p>
    <w:p w14:paraId="46CA54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C279B" w14:textId="77777777" w:rsidR="00F341C8" w:rsidRDefault="00F341C8" w:rsidP="00086E2C">
      <w:pPr>
        <w:spacing w:after="0" w:line="240" w:lineRule="auto"/>
      </w:pPr>
      <w:r>
        <w:separator/>
      </w:r>
    </w:p>
  </w:endnote>
  <w:endnote w:type="continuationSeparator" w:id="0">
    <w:p w14:paraId="6F78252E" w14:textId="77777777" w:rsidR="00F341C8" w:rsidRDefault="00F341C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21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E9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CF5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AFD3" w14:textId="77777777" w:rsidR="00F341C8" w:rsidRDefault="00F341C8" w:rsidP="00086E2C">
      <w:pPr>
        <w:spacing w:after="0" w:line="240" w:lineRule="auto"/>
      </w:pPr>
      <w:r>
        <w:separator/>
      </w:r>
    </w:p>
  </w:footnote>
  <w:footnote w:type="continuationSeparator" w:id="0">
    <w:p w14:paraId="3EF4B398" w14:textId="77777777" w:rsidR="00F341C8" w:rsidRDefault="00F341C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A3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CA4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51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EA"/>
    <w:rsid w:val="00086E2C"/>
    <w:rsid w:val="000A2E7A"/>
    <w:rsid w:val="002244B7"/>
    <w:rsid w:val="00314D94"/>
    <w:rsid w:val="005C2DEA"/>
    <w:rsid w:val="00617568"/>
    <w:rsid w:val="006E68FA"/>
    <w:rsid w:val="00B51D7C"/>
    <w:rsid w:val="00ED3A55"/>
    <w:rsid w:val="00F341C8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3B9D"/>
  <w15:chartTrackingRefBased/>
  <w15:docId w15:val="{1A699FEA-850C-4D14-8D3E-D5A0BF43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C2DE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C2D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2026-03-17T21:07:00Z</dcterms:created>
  <dcterms:modified xsi:type="dcterms:W3CDTF">2026-03-17T21:08:00Z</dcterms:modified>
</cp:coreProperties>
</file>