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FCF16" w14:textId="77777777" w:rsidR="00910166" w:rsidRDefault="00910166" w:rsidP="00910166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Robert CHESTRE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fl.1485)</w:t>
      </w:r>
    </w:p>
    <w:p w14:paraId="5F882E7F" w14:textId="77777777" w:rsidR="00910166" w:rsidRDefault="00910166" w:rsidP="00910166">
      <w:pPr>
        <w:pStyle w:val="NoSpacing"/>
        <w:rPr>
          <w:rFonts w:cs="Times New Roman"/>
          <w:szCs w:val="24"/>
        </w:rPr>
      </w:pPr>
    </w:p>
    <w:p w14:paraId="066C9E20" w14:textId="77777777" w:rsidR="00910166" w:rsidRDefault="00910166" w:rsidP="00910166">
      <w:pPr>
        <w:pStyle w:val="NoSpacing"/>
        <w:rPr>
          <w:rFonts w:cs="Times New Roman"/>
          <w:szCs w:val="24"/>
        </w:rPr>
      </w:pPr>
    </w:p>
    <w:p w14:paraId="0FFAD8E4" w14:textId="77777777" w:rsidR="00910166" w:rsidRDefault="00910166" w:rsidP="009101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Feb.1485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Bywell</w:t>
      </w:r>
      <w:proofErr w:type="spellEnd"/>
      <w:r>
        <w:rPr>
          <w:rFonts w:cs="Times New Roman"/>
          <w:szCs w:val="24"/>
        </w:rPr>
        <w:t>, Northumberland,</w:t>
      </w:r>
    </w:p>
    <w:p w14:paraId="255F5D33" w14:textId="77777777" w:rsidR="00910166" w:rsidRDefault="00910166" w:rsidP="009101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Ralph Neville, 2</w:t>
      </w:r>
      <w:r w:rsidRPr="006A6A08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Earl of Westmoreland(q.v.).</w:t>
      </w:r>
    </w:p>
    <w:p w14:paraId="5687341C" w14:textId="77777777" w:rsidR="00910166" w:rsidRDefault="00910166" w:rsidP="00910166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BE6F40F" w14:textId="77777777" w:rsidR="00910166" w:rsidRDefault="00910166" w:rsidP="00910166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pp.105-6)</w:t>
      </w:r>
    </w:p>
    <w:p w14:paraId="062DADC8" w14:textId="77777777" w:rsidR="00910166" w:rsidRDefault="00910166" w:rsidP="00910166">
      <w:pPr>
        <w:pStyle w:val="NoSpacing"/>
        <w:rPr>
          <w:rFonts w:eastAsia="Times New Roman" w:cs="Times New Roman"/>
          <w:szCs w:val="24"/>
        </w:rPr>
      </w:pPr>
    </w:p>
    <w:p w14:paraId="21708C54" w14:textId="77777777" w:rsidR="00910166" w:rsidRDefault="00910166" w:rsidP="00910166">
      <w:pPr>
        <w:pStyle w:val="NoSpacing"/>
        <w:rPr>
          <w:rFonts w:eastAsia="Times New Roman" w:cs="Times New Roman"/>
          <w:szCs w:val="24"/>
        </w:rPr>
      </w:pPr>
    </w:p>
    <w:p w14:paraId="75C42E9B" w14:textId="77777777" w:rsidR="00910166" w:rsidRDefault="00910166" w:rsidP="0091016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4 August 2023</w:t>
      </w:r>
    </w:p>
    <w:p w14:paraId="67C5B0A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F2629" w14:textId="77777777" w:rsidR="00910166" w:rsidRDefault="00910166" w:rsidP="009139A6">
      <w:r>
        <w:separator/>
      </w:r>
    </w:p>
  </w:endnote>
  <w:endnote w:type="continuationSeparator" w:id="0">
    <w:p w14:paraId="4DBE5828" w14:textId="77777777" w:rsidR="00910166" w:rsidRDefault="0091016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3DBA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9D27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8D4D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65DA5" w14:textId="77777777" w:rsidR="00910166" w:rsidRDefault="00910166" w:rsidP="009139A6">
      <w:r>
        <w:separator/>
      </w:r>
    </w:p>
  </w:footnote>
  <w:footnote w:type="continuationSeparator" w:id="0">
    <w:p w14:paraId="5504228E" w14:textId="77777777" w:rsidR="00910166" w:rsidRDefault="0091016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77E1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E37D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F0B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66"/>
    <w:rsid w:val="000666E0"/>
    <w:rsid w:val="002510B7"/>
    <w:rsid w:val="005C130B"/>
    <w:rsid w:val="00826F5C"/>
    <w:rsid w:val="00910166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89CE4"/>
  <w15:chartTrackingRefBased/>
  <w15:docId w15:val="{0A028440-5B65-4105-874C-F94AB0098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2023-08-04T20:03:00Z</dcterms:created>
  <dcterms:modified xsi:type="dcterms:W3CDTF">2023-08-04T20:04:00Z</dcterms:modified>
</cp:coreProperties>
</file>