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D0D71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CHESTRE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fl.1477)</w:t>
      </w:r>
    </w:p>
    <w:p w14:paraId="282977ED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</w:p>
    <w:p w14:paraId="59EA8AB3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</w:p>
    <w:p w14:paraId="15D7D96F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1477</w:t>
      </w:r>
      <w:r>
        <w:rPr>
          <w:rFonts w:cs="Times New Roman"/>
          <w:szCs w:val="24"/>
          <w:lang w:val="en-GB"/>
        </w:rPr>
        <w:tab/>
        <w:t xml:space="preserve">He and William Dunthorne(q.v.), as the executors of William </w:t>
      </w:r>
      <w:proofErr w:type="spellStart"/>
      <w:r>
        <w:rPr>
          <w:rFonts w:cs="Times New Roman"/>
          <w:szCs w:val="24"/>
          <w:lang w:val="en-GB"/>
        </w:rPr>
        <w:t>Chestre</w:t>
      </w:r>
      <w:proofErr w:type="spellEnd"/>
      <w:r>
        <w:rPr>
          <w:rFonts w:cs="Times New Roman"/>
          <w:szCs w:val="24"/>
          <w:lang w:val="en-GB"/>
        </w:rPr>
        <w:t xml:space="preserve"> of</w:t>
      </w:r>
    </w:p>
    <w:p w14:paraId="14BD3A17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London, skinner(q.v.), made a plaint of debt against John </w:t>
      </w:r>
      <w:proofErr w:type="spellStart"/>
      <w:r>
        <w:rPr>
          <w:rFonts w:cs="Times New Roman"/>
          <w:szCs w:val="24"/>
          <w:lang w:val="en-GB"/>
        </w:rPr>
        <w:t>Togayll</w:t>
      </w:r>
      <w:proofErr w:type="spellEnd"/>
      <w:r>
        <w:rPr>
          <w:rFonts w:cs="Times New Roman"/>
          <w:szCs w:val="24"/>
          <w:lang w:val="en-GB"/>
        </w:rPr>
        <w:t>, Parson</w:t>
      </w:r>
    </w:p>
    <w:p w14:paraId="3A6A31C3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of Dingley(q.v.), and Thomas Fery of Oakham, Rutland(q.v.).</w:t>
      </w:r>
    </w:p>
    <w:p w14:paraId="1703E287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B1622F9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</w:p>
    <w:p w14:paraId="6B485A55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</w:p>
    <w:p w14:paraId="51BE71B4" w14:textId="77777777" w:rsidR="000251FF" w:rsidRDefault="000251FF" w:rsidP="000251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22 January 2024</w:t>
      </w:r>
    </w:p>
    <w:p w14:paraId="4D99E1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CBC51" w14:textId="77777777" w:rsidR="000251FF" w:rsidRDefault="000251FF" w:rsidP="009139A6">
      <w:r>
        <w:separator/>
      </w:r>
    </w:p>
  </w:endnote>
  <w:endnote w:type="continuationSeparator" w:id="0">
    <w:p w14:paraId="68A69E3F" w14:textId="77777777" w:rsidR="000251FF" w:rsidRDefault="000251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FF9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939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97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439D9" w14:textId="77777777" w:rsidR="000251FF" w:rsidRDefault="000251FF" w:rsidP="009139A6">
      <w:r>
        <w:separator/>
      </w:r>
    </w:p>
  </w:footnote>
  <w:footnote w:type="continuationSeparator" w:id="0">
    <w:p w14:paraId="62E16A68" w14:textId="77777777" w:rsidR="000251FF" w:rsidRDefault="000251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86A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9D5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C3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FF"/>
    <w:rsid w:val="000251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AF69D"/>
  <w15:chartTrackingRefBased/>
  <w15:docId w15:val="{0DD3AFA4-D147-4325-B489-4C232A6E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51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2024-02-01T15:23:00Z</dcterms:created>
  <dcterms:modified xsi:type="dcterms:W3CDTF">2024-02-01T15:23:00Z</dcterms:modified>
</cp:coreProperties>
</file>