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8CD6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Margaret CHESTRE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7C0E481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7E0AFEE1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06E0EBA9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Daughter of Joan Chester(q.v.).</w:t>
      </w:r>
    </w:p>
    <w:p w14:paraId="7DBD77DA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pp.448-51)</w:t>
      </w:r>
    </w:p>
    <w:p w14:paraId="68ABCEA5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222371E0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44D4615C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Dec.1485</w:t>
      </w:r>
      <w:r>
        <w:rPr>
          <w:rFonts w:eastAsia="Times New Roman" w:cs="Times New Roman"/>
          <w:szCs w:val="24"/>
        </w:rPr>
        <w:tab/>
        <w:t xml:space="preserve">Alice </w:t>
      </w:r>
      <w:proofErr w:type="spellStart"/>
      <w:r>
        <w:rPr>
          <w:rFonts w:eastAsia="Times New Roman" w:cs="Times New Roman"/>
          <w:szCs w:val="24"/>
        </w:rPr>
        <w:t>Chestre</w:t>
      </w:r>
      <w:proofErr w:type="spellEnd"/>
      <w:r>
        <w:rPr>
          <w:rFonts w:eastAsia="Times New Roman" w:cs="Times New Roman"/>
          <w:szCs w:val="24"/>
        </w:rPr>
        <w:t xml:space="preserve"> of Bristol bequeathed her a towel of </w:t>
      </w:r>
      <w:proofErr w:type="spellStart"/>
      <w:r>
        <w:rPr>
          <w:rFonts w:eastAsia="Times New Roman" w:cs="Times New Roman"/>
          <w:szCs w:val="24"/>
        </w:rPr>
        <w:t>twilly</w:t>
      </w:r>
      <w:proofErr w:type="spellEnd"/>
      <w:r>
        <w:rPr>
          <w:rFonts w:eastAsia="Times New Roman" w:cs="Times New Roman"/>
          <w:szCs w:val="24"/>
        </w:rPr>
        <w:t>.   (ibid.)</w:t>
      </w:r>
    </w:p>
    <w:p w14:paraId="22A7EF19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1F8C6268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</w:p>
    <w:p w14:paraId="67A7FED4" w14:textId="77777777" w:rsidR="00827437" w:rsidRDefault="00827437" w:rsidP="0082743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November 2022</w:t>
      </w:r>
    </w:p>
    <w:p w14:paraId="6B2795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02F1" w14:textId="77777777" w:rsidR="00827437" w:rsidRDefault="00827437" w:rsidP="009139A6">
      <w:r>
        <w:separator/>
      </w:r>
    </w:p>
  </w:endnote>
  <w:endnote w:type="continuationSeparator" w:id="0">
    <w:p w14:paraId="73727001" w14:textId="77777777" w:rsidR="00827437" w:rsidRDefault="008274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EA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B7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479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4BCCC" w14:textId="77777777" w:rsidR="00827437" w:rsidRDefault="00827437" w:rsidP="009139A6">
      <w:r>
        <w:separator/>
      </w:r>
    </w:p>
  </w:footnote>
  <w:footnote w:type="continuationSeparator" w:id="0">
    <w:p w14:paraId="794A27F2" w14:textId="77777777" w:rsidR="00827437" w:rsidRDefault="008274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73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A9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82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37"/>
    <w:rsid w:val="000666E0"/>
    <w:rsid w:val="002510B7"/>
    <w:rsid w:val="005C130B"/>
    <w:rsid w:val="00826F5C"/>
    <w:rsid w:val="0082743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E97CB"/>
  <w15:chartTrackingRefBased/>
  <w15:docId w15:val="{0B7268F7-A886-4A73-A83F-0EDC583E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2022-11-20T21:31:00Z</dcterms:created>
  <dcterms:modified xsi:type="dcterms:W3CDTF">2022-11-20T21:32:00Z</dcterms:modified>
</cp:coreProperties>
</file>