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0476A3" w14:textId="7D26F8CE" w:rsidR="00BA00AB" w:rsidRDefault="0069534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CHESTRE</w:t>
      </w:r>
      <w:r>
        <w:rPr>
          <w:rFonts w:cs="Times New Roman"/>
          <w:szCs w:val="24"/>
        </w:rPr>
        <w:t xml:space="preserve">      (fl.1487)</w:t>
      </w:r>
    </w:p>
    <w:p w14:paraId="0C227F52" w14:textId="77777777" w:rsidR="0069534E" w:rsidRDefault="0069534E" w:rsidP="009139A6">
      <w:pPr>
        <w:pStyle w:val="NoSpacing"/>
        <w:rPr>
          <w:rFonts w:cs="Times New Roman"/>
          <w:szCs w:val="24"/>
        </w:rPr>
      </w:pPr>
    </w:p>
    <w:p w14:paraId="674CD0FD" w14:textId="77777777" w:rsidR="0069534E" w:rsidRDefault="0069534E" w:rsidP="009139A6">
      <w:pPr>
        <w:pStyle w:val="NoSpacing"/>
        <w:rPr>
          <w:rFonts w:cs="Times New Roman"/>
          <w:szCs w:val="24"/>
        </w:rPr>
      </w:pPr>
    </w:p>
    <w:p w14:paraId="07269605" w14:textId="597DCAAA" w:rsidR="0069534E" w:rsidRDefault="0069534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Sep.1487</w:t>
      </w:r>
      <w:r>
        <w:rPr>
          <w:rFonts w:cs="Times New Roman"/>
          <w:szCs w:val="24"/>
        </w:rPr>
        <w:tab/>
        <w:t>He was appointed Sheriff of Bristol.</w:t>
      </w:r>
    </w:p>
    <w:p w14:paraId="011F168F" w14:textId="297ECE12" w:rsidR="0069534E" w:rsidRDefault="0069534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p.81)</w:t>
      </w:r>
    </w:p>
    <w:p w14:paraId="216E8916" w14:textId="77777777" w:rsidR="0069534E" w:rsidRDefault="0069534E" w:rsidP="009139A6">
      <w:pPr>
        <w:pStyle w:val="NoSpacing"/>
        <w:rPr>
          <w:rFonts w:cs="Times New Roman"/>
          <w:szCs w:val="24"/>
        </w:rPr>
      </w:pPr>
    </w:p>
    <w:p w14:paraId="66011B5D" w14:textId="77777777" w:rsidR="0069534E" w:rsidRDefault="0069534E" w:rsidP="009139A6">
      <w:pPr>
        <w:pStyle w:val="NoSpacing"/>
        <w:rPr>
          <w:rFonts w:cs="Times New Roman"/>
          <w:szCs w:val="24"/>
        </w:rPr>
      </w:pPr>
    </w:p>
    <w:p w14:paraId="7C6FFDA7" w14:textId="72FFA41C" w:rsidR="0069534E" w:rsidRPr="0069534E" w:rsidRDefault="0069534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December 2024</w:t>
      </w:r>
    </w:p>
    <w:sectPr w:rsidR="0069534E" w:rsidRPr="006953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92B900" w14:textId="77777777" w:rsidR="0069534E" w:rsidRDefault="0069534E" w:rsidP="009139A6">
      <w:r>
        <w:separator/>
      </w:r>
    </w:p>
  </w:endnote>
  <w:endnote w:type="continuationSeparator" w:id="0">
    <w:p w14:paraId="1C0C3ACB" w14:textId="77777777" w:rsidR="0069534E" w:rsidRDefault="006953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98EE0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90ABA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84CEB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EA42EE" w14:textId="77777777" w:rsidR="0069534E" w:rsidRDefault="0069534E" w:rsidP="009139A6">
      <w:r>
        <w:separator/>
      </w:r>
    </w:p>
  </w:footnote>
  <w:footnote w:type="continuationSeparator" w:id="0">
    <w:p w14:paraId="484F0BCE" w14:textId="77777777" w:rsidR="0069534E" w:rsidRDefault="006953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4C17C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40554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BFD6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34E"/>
    <w:rsid w:val="000666E0"/>
    <w:rsid w:val="002510B7"/>
    <w:rsid w:val="00270799"/>
    <w:rsid w:val="005661C1"/>
    <w:rsid w:val="005C130B"/>
    <w:rsid w:val="0069534E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33E6A"/>
  <w15:chartTrackingRefBased/>
  <w15:docId w15:val="{0BA69373-4A25-4B32-AAE4-8C1E4B12C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2024-12-11T21:47:00Z</dcterms:created>
  <dcterms:modified xsi:type="dcterms:W3CDTF">2024-12-11T21:50:00Z</dcterms:modified>
</cp:coreProperties>
</file>