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8F654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Joan CHESTRE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637EE954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</w:p>
    <w:p w14:paraId="16CA332E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</w:p>
    <w:p w14:paraId="661A2242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Daughter of Henry Chester of Bristol(q.v.).</w:t>
      </w:r>
    </w:p>
    <w:p w14:paraId="13A120CF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27746F15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pp.448-51)</w:t>
      </w:r>
    </w:p>
    <w:p w14:paraId="38D62FDA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Daughter:   Margaret(q.v.).   (ibid.)</w:t>
      </w:r>
    </w:p>
    <w:p w14:paraId="0BF69305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</w:p>
    <w:p w14:paraId="0D72CB9C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</w:p>
    <w:p w14:paraId="07F9DA45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Dec.1485</w:t>
      </w:r>
      <w:r>
        <w:rPr>
          <w:rFonts w:eastAsia="Times New Roman" w:cs="Times New Roman"/>
          <w:szCs w:val="24"/>
        </w:rPr>
        <w:tab/>
        <w:t xml:space="preserve">Her </w:t>
      </w:r>
      <w:proofErr w:type="gramStart"/>
      <w:r>
        <w:rPr>
          <w:rFonts w:eastAsia="Times New Roman" w:cs="Times New Roman"/>
          <w:szCs w:val="24"/>
        </w:rPr>
        <w:t>step-mother</w:t>
      </w:r>
      <w:proofErr w:type="gramEnd"/>
      <w:r>
        <w:rPr>
          <w:rFonts w:eastAsia="Times New Roman" w:cs="Times New Roman"/>
          <w:szCs w:val="24"/>
        </w:rPr>
        <w:t xml:space="preserve"> bequeathed her a furred gown and an annual rent of 13s 4d</w:t>
      </w:r>
    </w:p>
    <w:p w14:paraId="17373E32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for life.   (ibid.)</w:t>
      </w:r>
    </w:p>
    <w:p w14:paraId="3D59AF53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</w:p>
    <w:p w14:paraId="34A7CE9B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</w:p>
    <w:p w14:paraId="24ADE6C7" w14:textId="77777777" w:rsidR="00D10153" w:rsidRDefault="00D10153" w:rsidP="00D101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November 2022</w:t>
      </w:r>
    </w:p>
    <w:p w14:paraId="5A6554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B6F71" w14:textId="77777777" w:rsidR="00D10153" w:rsidRDefault="00D10153" w:rsidP="009139A6">
      <w:r>
        <w:separator/>
      </w:r>
    </w:p>
  </w:endnote>
  <w:endnote w:type="continuationSeparator" w:id="0">
    <w:p w14:paraId="6F508602" w14:textId="77777777" w:rsidR="00D10153" w:rsidRDefault="00D101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7AA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DD8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084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F5042" w14:textId="77777777" w:rsidR="00D10153" w:rsidRDefault="00D10153" w:rsidP="009139A6">
      <w:r>
        <w:separator/>
      </w:r>
    </w:p>
  </w:footnote>
  <w:footnote w:type="continuationSeparator" w:id="0">
    <w:p w14:paraId="69172170" w14:textId="77777777" w:rsidR="00D10153" w:rsidRDefault="00D101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2AD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83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D6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5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1015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0AECC"/>
  <w15:chartTrackingRefBased/>
  <w15:docId w15:val="{214B13BB-B71B-43D9-9FF3-7E29A4DB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2022-11-20T21:26:00Z</dcterms:created>
  <dcterms:modified xsi:type="dcterms:W3CDTF">2022-11-20T21:26:00Z</dcterms:modified>
</cp:coreProperties>
</file>