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8D422" w14:textId="77777777" w:rsidR="00D46510" w:rsidRDefault="00D46510" w:rsidP="00D46510">
      <w:pPr>
        <w:pStyle w:val="NoSpacing"/>
      </w:pPr>
      <w:proofErr w:type="spellStart"/>
      <w:r>
        <w:rPr>
          <w:u w:val="single"/>
        </w:rPr>
        <w:t>Hawise</w:t>
      </w:r>
      <w:proofErr w:type="spellEnd"/>
      <w:r>
        <w:rPr>
          <w:u w:val="single"/>
        </w:rPr>
        <w:t xml:space="preserve"> de CHESTRE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3F8EFBBC" w14:textId="77777777" w:rsidR="00D46510" w:rsidRDefault="00D46510" w:rsidP="00D46510">
      <w:pPr>
        <w:pStyle w:val="NoSpacing"/>
      </w:pPr>
    </w:p>
    <w:p w14:paraId="6B5C3DE6" w14:textId="77777777" w:rsidR="00D46510" w:rsidRDefault="00D46510" w:rsidP="00D46510">
      <w:pPr>
        <w:pStyle w:val="NoSpacing"/>
      </w:pPr>
    </w:p>
    <w:p w14:paraId="4CBFA241" w14:textId="0CED1565" w:rsidR="00D46510" w:rsidRDefault="00D46510" w:rsidP="00D46510">
      <w:pPr>
        <w:pStyle w:val="NoSpacing"/>
      </w:pPr>
      <w:r>
        <w:t>13 Sep.1425</w:t>
      </w:r>
      <w:r>
        <w:tab/>
      </w:r>
      <w:r>
        <w:t>Sh</w:t>
      </w:r>
      <w:bookmarkStart w:id="0" w:name="_GoBack"/>
      <w:bookmarkEnd w:id="0"/>
      <w:r>
        <w:t xml:space="preserve">e is mentioned as having held </w:t>
      </w:r>
      <w:r>
        <w:t xml:space="preserve">three parts of </w:t>
      </w:r>
      <w:r>
        <w:t xml:space="preserve">a knight’s fee in </w:t>
      </w:r>
      <w:r>
        <w:t>Grantchester</w:t>
      </w:r>
      <w:r>
        <w:t xml:space="preserve">, </w:t>
      </w:r>
    </w:p>
    <w:p w14:paraId="6EC081A2" w14:textId="77777777" w:rsidR="00D46510" w:rsidRDefault="00D46510" w:rsidP="00D46510">
      <w:pPr>
        <w:pStyle w:val="NoSpacing"/>
      </w:pPr>
      <w:r>
        <w:tab/>
      </w:r>
      <w:r>
        <w:tab/>
        <w:t>Cambridgeshire.</w:t>
      </w:r>
    </w:p>
    <w:p w14:paraId="6A3A24E0" w14:textId="77777777" w:rsidR="00D46510" w:rsidRDefault="00D46510" w:rsidP="00D4651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22-472)</w:t>
      </w:r>
    </w:p>
    <w:p w14:paraId="53A59D7C" w14:textId="77777777" w:rsidR="00D46510" w:rsidRDefault="00D46510" w:rsidP="00D46510">
      <w:pPr>
        <w:pStyle w:val="NoSpacing"/>
      </w:pPr>
    </w:p>
    <w:p w14:paraId="13977E68" w14:textId="77777777" w:rsidR="00D46510" w:rsidRDefault="00D46510" w:rsidP="00D46510">
      <w:pPr>
        <w:pStyle w:val="NoSpacing"/>
      </w:pPr>
    </w:p>
    <w:p w14:paraId="35D925E3" w14:textId="77777777" w:rsidR="00D46510" w:rsidRPr="002660F9" w:rsidRDefault="00D46510" w:rsidP="00D46510">
      <w:pPr>
        <w:pStyle w:val="NoSpacing"/>
      </w:pPr>
      <w:r>
        <w:t>20 February 2018</w:t>
      </w:r>
    </w:p>
    <w:p w14:paraId="6CC5EA69" w14:textId="076F839D" w:rsidR="006B2F86" w:rsidRPr="00D46510" w:rsidRDefault="00D46510" w:rsidP="00E71FC3">
      <w:pPr>
        <w:pStyle w:val="NoSpacing"/>
      </w:pPr>
    </w:p>
    <w:sectPr w:rsidR="006B2F86" w:rsidRPr="00D465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3FC28" w14:textId="77777777" w:rsidR="00D46510" w:rsidRDefault="00D46510" w:rsidP="00E71FC3">
      <w:pPr>
        <w:spacing w:after="0" w:line="240" w:lineRule="auto"/>
      </w:pPr>
      <w:r>
        <w:separator/>
      </w:r>
    </w:p>
  </w:endnote>
  <w:endnote w:type="continuationSeparator" w:id="0">
    <w:p w14:paraId="02F35703" w14:textId="77777777" w:rsidR="00D46510" w:rsidRDefault="00D465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131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EA5EB" w14:textId="77777777" w:rsidR="00D46510" w:rsidRDefault="00D46510" w:rsidP="00E71FC3">
      <w:pPr>
        <w:spacing w:after="0" w:line="240" w:lineRule="auto"/>
      </w:pPr>
      <w:r>
        <w:separator/>
      </w:r>
    </w:p>
  </w:footnote>
  <w:footnote w:type="continuationSeparator" w:id="0">
    <w:p w14:paraId="48DEBD58" w14:textId="77777777" w:rsidR="00D46510" w:rsidRDefault="00D465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10"/>
    <w:rsid w:val="001A7C09"/>
    <w:rsid w:val="00577BD5"/>
    <w:rsid w:val="00656CBA"/>
    <w:rsid w:val="006A1F77"/>
    <w:rsid w:val="00733BE7"/>
    <w:rsid w:val="00AB52E8"/>
    <w:rsid w:val="00B16D3F"/>
    <w:rsid w:val="00BB41AC"/>
    <w:rsid w:val="00D465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3B200"/>
  <w15:chartTrackingRefBased/>
  <w15:docId w15:val="{7B8BAC08-10D5-4CCC-B68B-67172883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2018-02-20T20:26:00Z</dcterms:created>
  <dcterms:modified xsi:type="dcterms:W3CDTF">2018-02-20T20:28:00Z</dcterms:modified>
</cp:coreProperties>
</file>