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BCC7A" w14:textId="77777777" w:rsidR="005D5FAD" w:rsidRDefault="005D5FAD" w:rsidP="005D5FAD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Edmund CHESTRE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fl.1485)</w:t>
      </w:r>
    </w:p>
    <w:p w14:paraId="5E805935" w14:textId="77777777" w:rsidR="005D5FAD" w:rsidRDefault="005D5FAD" w:rsidP="005D5FAD">
      <w:pPr>
        <w:pStyle w:val="NoSpacing"/>
        <w:rPr>
          <w:rFonts w:cs="Times New Roman"/>
          <w:szCs w:val="24"/>
        </w:rPr>
      </w:pPr>
    </w:p>
    <w:p w14:paraId="7CEB2DE0" w14:textId="77777777" w:rsidR="005D5FAD" w:rsidRDefault="005D5FAD" w:rsidP="005D5FAD">
      <w:pPr>
        <w:pStyle w:val="NoSpacing"/>
        <w:rPr>
          <w:rFonts w:cs="Times New Roman"/>
          <w:szCs w:val="24"/>
        </w:rPr>
      </w:pPr>
    </w:p>
    <w:p w14:paraId="654BF298" w14:textId="77777777" w:rsidR="005D5FAD" w:rsidRDefault="005D5FAD" w:rsidP="005D5FA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Feb.1485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</w:t>
      </w:r>
      <w:proofErr w:type="spellStart"/>
      <w:r>
        <w:rPr>
          <w:rFonts w:cs="Times New Roman"/>
          <w:szCs w:val="24"/>
        </w:rPr>
        <w:t>Bywell</w:t>
      </w:r>
      <w:proofErr w:type="spellEnd"/>
      <w:r>
        <w:rPr>
          <w:rFonts w:cs="Times New Roman"/>
          <w:szCs w:val="24"/>
        </w:rPr>
        <w:t>, Northumberland,</w:t>
      </w:r>
    </w:p>
    <w:p w14:paraId="2DA693C0" w14:textId="77777777" w:rsidR="005D5FAD" w:rsidRDefault="005D5FAD" w:rsidP="005D5FA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into </w:t>
      </w:r>
      <w:proofErr w:type="gramStart"/>
      <w:r>
        <w:rPr>
          <w:rFonts w:cs="Times New Roman"/>
          <w:szCs w:val="24"/>
        </w:rPr>
        <w:t>lands</w:t>
      </w:r>
      <w:proofErr w:type="gramEnd"/>
      <w:r>
        <w:rPr>
          <w:rFonts w:cs="Times New Roman"/>
          <w:szCs w:val="24"/>
        </w:rPr>
        <w:t xml:space="preserve"> of Ralph Neville, 2</w:t>
      </w:r>
      <w:r w:rsidRPr="006A6A08">
        <w:rPr>
          <w:rFonts w:cs="Times New Roman"/>
          <w:szCs w:val="24"/>
          <w:vertAlign w:val="superscript"/>
        </w:rPr>
        <w:t>nd</w:t>
      </w:r>
      <w:r>
        <w:rPr>
          <w:rFonts w:cs="Times New Roman"/>
          <w:szCs w:val="24"/>
        </w:rPr>
        <w:t xml:space="preserve"> Earl of Westmoreland(q.v.).</w:t>
      </w:r>
    </w:p>
    <w:p w14:paraId="6A7F011E" w14:textId="77777777" w:rsidR="005D5FAD" w:rsidRDefault="005D5FAD" w:rsidP="005D5FAD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255AC9F8" w14:textId="77777777" w:rsidR="005D5FAD" w:rsidRDefault="005D5FAD" w:rsidP="005D5FAD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pp.105-6)</w:t>
      </w:r>
    </w:p>
    <w:p w14:paraId="2703026A" w14:textId="77777777" w:rsidR="005D5FAD" w:rsidRDefault="005D5FAD" w:rsidP="005D5FAD">
      <w:pPr>
        <w:pStyle w:val="NoSpacing"/>
        <w:rPr>
          <w:rFonts w:eastAsia="Times New Roman" w:cs="Times New Roman"/>
          <w:szCs w:val="24"/>
        </w:rPr>
      </w:pPr>
    </w:p>
    <w:p w14:paraId="398075C0" w14:textId="77777777" w:rsidR="005D5FAD" w:rsidRDefault="005D5FAD" w:rsidP="005D5FAD">
      <w:pPr>
        <w:pStyle w:val="NoSpacing"/>
        <w:rPr>
          <w:rFonts w:eastAsia="Times New Roman" w:cs="Times New Roman"/>
          <w:szCs w:val="24"/>
        </w:rPr>
      </w:pPr>
    </w:p>
    <w:p w14:paraId="1032070B" w14:textId="77777777" w:rsidR="005D5FAD" w:rsidRDefault="005D5FAD" w:rsidP="005D5FA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4 August 2023</w:t>
      </w:r>
    </w:p>
    <w:p w14:paraId="531D562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23890C" w14:textId="77777777" w:rsidR="005D5FAD" w:rsidRDefault="005D5FAD" w:rsidP="009139A6">
      <w:r>
        <w:separator/>
      </w:r>
    </w:p>
  </w:endnote>
  <w:endnote w:type="continuationSeparator" w:id="0">
    <w:p w14:paraId="59933406" w14:textId="77777777" w:rsidR="005D5FAD" w:rsidRDefault="005D5FA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9F63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E45C7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699C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7E640B" w14:textId="77777777" w:rsidR="005D5FAD" w:rsidRDefault="005D5FAD" w:rsidP="009139A6">
      <w:r>
        <w:separator/>
      </w:r>
    </w:p>
  </w:footnote>
  <w:footnote w:type="continuationSeparator" w:id="0">
    <w:p w14:paraId="0161CCB1" w14:textId="77777777" w:rsidR="005D5FAD" w:rsidRDefault="005D5FA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5798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E9C6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64EA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FAD"/>
    <w:rsid w:val="000666E0"/>
    <w:rsid w:val="002510B7"/>
    <w:rsid w:val="005C130B"/>
    <w:rsid w:val="005D5FAD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208E5"/>
  <w15:chartTrackingRefBased/>
  <w15:docId w15:val="{3A87DE30-BD3F-44F5-A9E9-85A44B363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2023-08-04T20:04:00Z</dcterms:created>
  <dcterms:modified xsi:type="dcterms:W3CDTF">2023-08-04T20:04:00Z</dcterms:modified>
</cp:coreProperties>
</file>