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96E44" w14:textId="77777777" w:rsidR="004242CC" w:rsidRDefault="004242CC" w:rsidP="004242CC">
      <w:pPr>
        <w:rPr>
          <w:rFonts w:cs="Times New Roman"/>
        </w:rPr>
      </w:pPr>
      <w:r>
        <w:rPr>
          <w:rFonts w:cs="Times New Roman"/>
          <w:u w:val="single"/>
        </w:rPr>
        <w:t>Brother William CHESTER</w:t>
      </w:r>
      <w:r>
        <w:rPr>
          <w:rFonts w:cs="Times New Roman"/>
        </w:rPr>
        <w:t xml:space="preserve">        (fl.1401)</w:t>
      </w:r>
    </w:p>
    <w:p w14:paraId="1D07E7B4" w14:textId="77777777" w:rsidR="004242CC" w:rsidRDefault="004242CC" w:rsidP="004242CC">
      <w:pPr>
        <w:rPr>
          <w:rFonts w:cs="Times New Roman"/>
        </w:rPr>
      </w:pPr>
      <w:r>
        <w:rPr>
          <w:rFonts w:cs="Times New Roman"/>
        </w:rPr>
        <w:t>of the Order of Preachers.</w:t>
      </w:r>
    </w:p>
    <w:p w14:paraId="5350930D" w14:textId="77777777" w:rsidR="004242CC" w:rsidRDefault="004242CC" w:rsidP="004242CC">
      <w:pPr>
        <w:rPr>
          <w:rFonts w:cs="Times New Roman"/>
        </w:rPr>
      </w:pPr>
    </w:p>
    <w:p w14:paraId="552641A6" w14:textId="77777777" w:rsidR="004242CC" w:rsidRDefault="004242CC" w:rsidP="004242CC">
      <w:pPr>
        <w:rPr>
          <w:rFonts w:cs="Times New Roman"/>
        </w:rPr>
      </w:pPr>
    </w:p>
    <w:p w14:paraId="37B154AC" w14:textId="77777777" w:rsidR="004242CC" w:rsidRDefault="004242CC" w:rsidP="004242CC">
      <w:pPr>
        <w:rPr>
          <w:rFonts w:cs="Times New Roman"/>
        </w:rPr>
      </w:pPr>
      <w:r>
        <w:rPr>
          <w:rFonts w:cs="Times New Roman"/>
        </w:rPr>
        <w:t>19 Mar.1401</w:t>
      </w:r>
      <w:r>
        <w:rPr>
          <w:rFonts w:cs="Times New Roman"/>
        </w:rPr>
        <w:tab/>
        <w:t>He was ordained priest in the conventual church of the Dominicans, York.</w:t>
      </w:r>
    </w:p>
    <w:p w14:paraId="290A1C62" w14:textId="77777777" w:rsidR="004242CC" w:rsidRDefault="004242CC" w:rsidP="004242CC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13</w:t>
      </w:r>
      <w:r w:rsidRPr="00A83454">
        <w:rPr>
          <w:rFonts w:cs="Times New Roman"/>
        </w:rPr>
        <w:t>)</w:t>
      </w:r>
    </w:p>
    <w:p w14:paraId="03EFA389" w14:textId="77777777" w:rsidR="004242CC" w:rsidRDefault="004242CC" w:rsidP="004242CC">
      <w:pPr>
        <w:rPr>
          <w:rFonts w:cs="Times New Roman"/>
        </w:rPr>
      </w:pPr>
    </w:p>
    <w:p w14:paraId="1B6180A2" w14:textId="77777777" w:rsidR="004242CC" w:rsidRDefault="004242CC" w:rsidP="004242CC">
      <w:pPr>
        <w:rPr>
          <w:rFonts w:cs="Times New Roman"/>
        </w:rPr>
      </w:pPr>
    </w:p>
    <w:p w14:paraId="069093BB" w14:textId="77777777" w:rsidR="004242CC" w:rsidRDefault="004242CC" w:rsidP="004242CC">
      <w:pPr>
        <w:rPr>
          <w:rFonts w:cs="Times New Roman"/>
        </w:rPr>
      </w:pPr>
      <w:r>
        <w:rPr>
          <w:rFonts w:cs="Times New Roman"/>
        </w:rPr>
        <w:t>25 February 2026</w:t>
      </w:r>
    </w:p>
    <w:p w14:paraId="6FFCE77F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7118E" w14:textId="77777777" w:rsidR="00C70DC3" w:rsidRDefault="00C70DC3" w:rsidP="00086E2C">
      <w:r>
        <w:separator/>
      </w:r>
    </w:p>
  </w:endnote>
  <w:endnote w:type="continuationSeparator" w:id="0">
    <w:p w14:paraId="1F37BA7C" w14:textId="77777777" w:rsidR="00C70DC3" w:rsidRDefault="00C70DC3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B167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648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251C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76707" w14:textId="77777777" w:rsidR="00C70DC3" w:rsidRDefault="00C70DC3" w:rsidP="00086E2C">
      <w:r>
        <w:separator/>
      </w:r>
    </w:p>
  </w:footnote>
  <w:footnote w:type="continuationSeparator" w:id="0">
    <w:p w14:paraId="7B457922" w14:textId="77777777" w:rsidR="00C70DC3" w:rsidRDefault="00C70DC3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BB02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16E2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983A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2CC"/>
    <w:rsid w:val="00086E2C"/>
    <w:rsid w:val="000A2E7A"/>
    <w:rsid w:val="002244B7"/>
    <w:rsid w:val="00314D94"/>
    <w:rsid w:val="003B4C12"/>
    <w:rsid w:val="004242CC"/>
    <w:rsid w:val="00617568"/>
    <w:rsid w:val="006E68FA"/>
    <w:rsid w:val="00C70DC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E1545"/>
  <w15:chartTrackingRefBased/>
  <w15:docId w15:val="{DA06647F-CDF1-4FFA-9DAF-03AF0C2D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2CC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208</Characters>
  <Application>Microsoft Office Word</Application>
  <DocSecurity>0</DocSecurity>
  <Lines>11</Lines>
  <Paragraphs>6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2026-02-25T17:16:00Z</dcterms:created>
  <dcterms:modified xsi:type="dcterms:W3CDTF">2026-02-25T17:17:00Z</dcterms:modified>
</cp:coreProperties>
</file>