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3BB291" w14:textId="77777777" w:rsidR="0082263D" w:rsidRDefault="0082263D" w:rsidP="0082263D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Roger of CHESTER</w:t>
      </w:r>
      <w:r>
        <w:rPr>
          <w:rFonts w:cs="Times New Roman"/>
          <w:szCs w:val="24"/>
        </w:rPr>
        <w:t xml:space="preserve">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fl.1422)</w:t>
      </w:r>
    </w:p>
    <w:p w14:paraId="3D3E682D" w14:textId="77777777" w:rsidR="0082263D" w:rsidRDefault="0082263D" w:rsidP="0082263D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Stone, Kent.</w:t>
      </w:r>
    </w:p>
    <w:p w14:paraId="1E2F57CC" w14:textId="77777777" w:rsidR="0082263D" w:rsidRDefault="0082263D" w:rsidP="0082263D">
      <w:pPr>
        <w:pStyle w:val="NoSpacing"/>
        <w:jc w:val="both"/>
        <w:rPr>
          <w:rFonts w:cs="Times New Roman"/>
          <w:szCs w:val="24"/>
        </w:rPr>
      </w:pPr>
    </w:p>
    <w:p w14:paraId="1947F199" w14:textId="77777777" w:rsidR="0082263D" w:rsidRDefault="0082263D" w:rsidP="0082263D">
      <w:pPr>
        <w:pStyle w:val="NoSpacing"/>
        <w:jc w:val="both"/>
        <w:rPr>
          <w:rFonts w:cs="Times New Roman"/>
          <w:szCs w:val="24"/>
        </w:rPr>
      </w:pPr>
    </w:p>
    <w:p w14:paraId="780C2ECE" w14:textId="77777777" w:rsidR="0082263D" w:rsidRDefault="0082263D" w:rsidP="0082263D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1422</w:t>
      </w:r>
      <w:r>
        <w:rPr>
          <w:rFonts w:cs="Times New Roman"/>
          <w:szCs w:val="24"/>
        </w:rPr>
        <w:tab/>
        <w:t>He made his Will.</w:t>
      </w:r>
    </w:p>
    <w:p w14:paraId="066C85D5" w14:textId="77777777" w:rsidR="0082263D" w:rsidRDefault="0082263D" w:rsidP="0082263D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5F4529">
          <w:rPr>
            <w:rStyle w:val="Hyperlink"/>
            <w:rFonts w:cs="Times New Roman"/>
            <w:szCs w:val="24"/>
          </w:rPr>
          <w:t>https://www.kentarchaeology.org.uk/Research/Libr/Wills/NameOrder/C.htm</w:t>
        </w:r>
      </w:hyperlink>
      <w:r>
        <w:rPr>
          <w:rFonts w:cs="Times New Roman"/>
          <w:szCs w:val="24"/>
        </w:rPr>
        <w:t>)</w:t>
      </w:r>
    </w:p>
    <w:p w14:paraId="0C56EC90" w14:textId="77777777" w:rsidR="0082263D" w:rsidRDefault="0082263D" w:rsidP="0082263D">
      <w:pPr>
        <w:pStyle w:val="NoSpacing"/>
        <w:jc w:val="both"/>
        <w:rPr>
          <w:rFonts w:cs="Times New Roman"/>
          <w:szCs w:val="24"/>
        </w:rPr>
      </w:pPr>
    </w:p>
    <w:p w14:paraId="7DBDFBEB" w14:textId="77777777" w:rsidR="0082263D" w:rsidRDefault="0082263D" w:rsidP="0082263D">
      <w:pPr>
        <w:pStyle w:val="NoSpacing"/>
        <w:jc w:val="both"/>
        <w:rPr>
          <w:rFonts w:cs="Times New Roman"/>
          <w:szCs w:val="24"/>
        </w:rPr>
      </w:pPr>
    </w:p>
    <w:p w14:paraId="7C765BA1" w14:textId="77777777" w:rsidR="0082263D" w:rsidRDefault="0082263D" w:rsidP="0082263D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12 August 2022</w:t>
      </w:r>
    </w:p>
    <w:p w14:paraId="102D610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C0D574" w14:textId="77777777" w:rsidR="0082263D" w:rsidRDefault="0082263D" w:rsidP="009139A6">
      <w:r>
        <w:separator/>
      </w:r>
    </w:p>
  </w:endnote>
  <w:endnote w:type="continuationSeparator" w:id="0">
    <w:p w14:paraId="6DAE4045" w14:textId="77777777" w:rsidR="0082263D" w:rsidRDefault="0082263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6A2FE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E8570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54099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EEFE1D" w14:textId="77777777" w:rsidR="0082263D" w:rsidRDefault="0082263D" w:rsidP="009139A6">
      <w:r>
        <w:separator/>
      </w:r>
    </w:p>
  </w:footnote>
  <w:footnote w:type="continuationSeparator" w:id="0">
    <w:p w14:paraId="5B0EB6C3" w14:textId="77777777" w:rsidR="0082263D" w:rsidRDefault="0082263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AC508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5D5C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5438B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63D"/>
    <w:rsid w:val="000666E0"/>
    <w:rsid w:val="002510B7"/>
    <w:rsid w:val="005C130B"/>
    <w:rsid w:val="0082263D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70F1C4"/>
  <w15:chartTrackingRefBased/>
  <w15:docId w15:val="{E7FF3E9A-B5F9-42A0-A8E3-6479B3877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2263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C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2022-11-26T22:41:00Z</dcterms:created>
  <dcterms:modified xsi:type="dcterms:W3CDTF">2022-11-26T22:41:00Z</dcterms:modified>
</cp:coreProperties>
</file>