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9A6B4" w14:textId="77777777" w:rsidR="00A93014" w:rsidRDefault="00A93014" w:rsidP="00A93014">
      <w:r>
        <w:rPr>
          <w:u w:val="single"/>
        </w:rPr>
        <w:t xml:space="preserve">Richard CHESTER, </w:t>
      </w:r>
      <w:proofErr w:type="spellStart"/>
      <w:r>
        <w:rPr>
          <w:u w:val="single"/>
        </w:rPr>
        <w:t>D.Th</w:t>
      </w:r>
      <w:proofErr w:type="spellEnd"/>
      <w:r>
        <w:rPr>
          <w:u w:val="single"/>
        </w:rPr>
        <w:t>.</w:t>
      </w:r>
      <w:r>
        <w:t xml:space="preserve">    (fl.1444-9)</w:t>
      </w:r>
    </w:p>
    <w:p w14:paraId="673D2294" w14:textId="77777777" w:rsidR="00A93014" w:rsidRDefault="00A93014" w:rsidP="00A93014">
      <w:r>
        <w:t xml:space="preserve">Prebendary of </w:t>
      </w:r>
      <w:proofErr w:type="spellStart"/>
      <w:r>
        <w:t>Piona</w:t>
      </w:r>
      <w:proofErr w:type="spellEnd"/>
      <w:r>
        <w:t xml:space="preserve"> Parva, in Hereford Cathedral.</w:t>
      </w:r>
    </w:p>
    <w:p w14:paraId="2F6463C7" w14:textId="77777777" w:rsidR="00A93014" w:rsidRDefault="00A93014" w:rsidP="00A93014"/>
    <w:p w14:paraId="3954A53B" w14:textId="77777777" w:rsidR="00A93014" w:rsidRDefault="00A93014" w:rsidP="00A93014"/>
    <w:p w14:paraId="7F539D66" w14:textId="77777777" w:rsidR="00A93014" w:rsidRDefault="00A93014" w:rsidP="00A93014">
      <w:r>
        <w:t xml:space="preserve">        1444-5</w:t>
      </w:r>
      <w:r>
        <w:tab/>
        <w:t>He occurs as Prebendary from this time.</w:t>
      </w:r>
    </w:p>
    <w:p w14:paraId="45CA5182" w14:textId="77777777" w:rsidR="00A93014" w:rsidRDefault="00A93014" w:rsidP="00A93014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p.40)</w:t>
      </w:r>
    </w:p>
    <w:p w14:paraId="7DA5C103" w14:textId="77777777" w:rsidR="00A93014" w:rsidRDefault="00A93014" w:rsidP="00A93014">
      <w:r>
        <w:t xml:space="preserve">  5 Mar.1449</w:t>
      </w:r>
      <w:r>
        <w:tab/>
        <w:t xml:space="preserve">He exchanged with Elias de </w:t>
      </w:r>
      <w:proofErr w:type="spellStart"/>
      <w:r>
        <w:t>Holcote</w:t>
      </w:r>
      <w:proofErr w:type="spellEnd"/>
      <w:r>
        <w:t xml:space="preserve">(q.v.), Prebendary of </w:t>
      </w:r>
      <w:proofErr w:type="spellStart"/>
      <w:r>
        <w:t>Twiford</w:t>
      </w:r>
      <w:proofErr w:type="spellEnd"/>
      <w:r>
        <w:t xml:space="preserve"> in</w:t>
      </w:r>
    </w:p>
    <w:p w14:paraId="5AEA99A8" w14:textId="77777777" w:rsidR="00A93014" w:rsidRDefault="00A93014" w:rsidP="00A93014">
      <w:pPr>
        <w:ind w:left="720" w:firstLine="720"/>
      </w:pPr>
      <w:proofErr w:type="spellStart"/>
      <w:r>
        <w:t>St.Paul’s</w:t>
      </w:r>
      <w:proofErr w:type="spellEnd"/>
      <w:r>
        <w:t xml:space="preserve"> Cathedral, London.  (ibid.) </w:t>
      </w:r>
    </w:p>
    <w:p w14:paraId="7515AEC0" w14:textId="77777777" w:rsidR="00A93014" w:rsidRDefault="00A93014" w:rsidP="00A93014"/>
    <w:p w14:paraId="5BDDEB18" w14:textId="77777777" w:rsidR="00A93014" w:rsidRDefault="00A93014" w:rsidP="00A93014"/>
    <w:p w14:paraId="6B90CE8F" w14:textId="77777777" w:rsidR="00A93014" w:rsidRDefault="00A93014" w:rsidP="00A93014">
      <w:r>
        <w:t>18 June 2019</w:t>
      </w:r>
    </w:p>
    <w:p w14:paraId="28291AD5" w14:textId="77777777" w:rsidR="006B2F86" w:rsidRPr="00E71FC3" w:rsidRDefault="00A930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3AC9F" w14:textId="77777777" w:rsidR="00A93014" w:rsidRDefault="00A93014" w:rsidP="00E71FC3">
      <w:r>
        <w:separator/>
      </w:r>
    </w:p>
  </w:endnote>
  <w:endnote w:type="continuationSeparator" w:id="0">
    <w:p w14:paraId="50BF63F7" w14:textId="77777777" w:rsidR="00A93014" w:rsidRDefault="00A930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8F3D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713ED" w14:textId="77777777" w:rsidR="00A93014" w:rsidRDefault="00A93014" w:rsidP="00E71FC3">
      <w:r>
        <w:separator/>
      </w:r>
    </w:p>
  </w:footnote>
  <w:footnote w:type="continuationSeparator" w:id="0">
    <w:p w14:paraId="65EE6D57" w14:textId="77777777" w:rsidR="00A93014" w:rsidRDefault="00A930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14"/>
    <w:rsid w:val="001A7C09"/>
    <w:rsid w:val="00577BD5"/>
    <w:rsid w:val="006A1F77"/>
    <w:rsid w:val="00733BE7"/>
    <w:rsid w:val="00A9301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A2200"/>
  <w15:chartTrackingRefBased/>
  <w15:docId w15:val="{EB6BD57C-8966-4BEC-87D3-2D8B7784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0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2020-01-18T21:55:00Z</dcterms:created>
  <dcterms:modified xsi:type="dcterms:W3CDTF">2020-01-18T21:56:00Z</dcterms:modified>
</cp:coreProperties>
</file>