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F5250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CHESTER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fl.1414-48)</w:t>
      </w:r>
    </w:p>
    <w:p w14:paraId="3EF5AC4B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71DF7C01" w14:textId="77777777" w:rsidR="00776578" w:rsidRDefault="00776578" w:rsidP="00776578">
      <w:pPr>
        <w:pStyle w:val="NoSpacing"/>
        <w:rPr>
          <w:rFonts w:cs="Times New Roman"/>
          <w:szCs w:val="24"/>
        </w:rPr>
      </w:pPr>
    </w:p>
    <w:p w14:paraId="25A52C80" w14:textId="77777777" w:rsidR="00776578" w:rsidRDefault="00776578" w:rsidP="00776578">
      <w:pPr>
        <w:pStyle w:val="NoSpacing"/>
        <w:rPr>
          <w:rFonts w:cs="Times New Roman"/>
          <w:szCs w:val="24"/>
        </w:rPr>
      </w:pPr>
    </w:p>
    <w:p w14:paraId="4CA8E0F9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1414/5</w:t>
      </w:r>
      <w:r>
        <w:rPr>
          <w:rFonts w:cs="Times New Roman"/>
          <w:szCs w:val="24"/>
        </w:rPr>
        <w:tab/>
        <w:t>Fellow of Merton.</w:t>
      </w:r>
    </w:p>
    <w:p w14:paraId="05CB8C53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6CD2F3C9" w14:textId="77777777" w:rsidR="00776578" w:rsidRDefault="00776578" w:rsidP="0077657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73DF6997" w14:textId="77777777" w:rsidR="00776578" w:rsidRDefault="00776578" w:rsidP="00776578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p.229)</w:t>
      </w:r>
    </w:p>
    <w:p w14:paraId="5CE2C48F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Prebendary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.     (ibid.)</w:t>
      </w:r>
    </w:p>
    <w:p w14:paraId="029B81C9" w14:textId="77777777" w:rsidR="00776578" w:rsidRDefault="00776578" w:rsidP="00776578">
      <w:pPr>
        <w:pStyle w:val="NoSpacing"/>
        <w:rPr>
          <w:rFonts w:cs="Times New Roman"/>
          <w:szCs w:val="24"/>
        </w:rPr>
      </w:pPr>
    </w:p>
    <w:p w14:paraId="22CEBBB6" w14:textId="77777777" w:rsidR="00776578" w:rsidRDefault="00776578" w:rsidP="00776578">
      <w:pPr>
        <w:pStyle w:val="NoSpacing"/>
        <w:rPr>
          <w:rFonts w:cs="Times New Roman"/>
          <w:szCs w:val="24"/>
        </w:rPr>
      </w:pPr>
    </w:p>
    <w:p w14:paraId="7003F7BA" w14:textId="77777777" w:rsidR="00776578" w:rsidRDefault="00776578" w:rsidP="0077657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January 2025</w:t>
      </w:r>
    </w:p>
    <w:p w14:paraId="6011B0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2F99B1" w14:textId="77777777" w:rsidR="00776578" w:rsidRDefault="00776578" w:rsidP="009139A6">
      <w:r>
        <w:separator/>
      </w:r>
    </w:p>
  </w:endnote>
  <w:endnote w:type="continuationSeparator" w:id="0">
    <w:p w14:paraId="364D7F40" w14:textId="77777777" w:rsidR="00776578" w:rsidRDefault="007765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5037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E2A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EA0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6E0B41" w14:textId="77777777" w:rsidR="00776578" w:rsidRDefault="00776578" w:rsidP="009139A6">
      <w:r>
        <w:separator/>
      </w:r>
    </w:p>
  </w:footnote>
  <w:footnote w:type="continuationSeparator" w:id="0">
    <w:p w14:paraId="0CCC5497" w14:textId="77777777" w:rsidR="00776578" w:rsidRDefault="007765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AF9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D2E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9CDC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578"/>
    <w:rsid w:val="000666E0"/>
    <w:rsid w:val="002510B7"/>
    <w:rsid w:val="00270799"/>
    <w:rsid w:val="005C130B"/>
    <w:rsid w:val="0077657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049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E7F88"/>
  <w15:chartTrackingRefBased/>
  <w15:docId w15:val="{5A24F45A-D4A6-4867-BD84-2617749C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2025-01-05T21:47:00Z</dcterms:created>
  <dcterms:modified xsi:type="dcterms:W3CDTF">2025-01-05T21:47:00Z</dcterms:modified>
</cp:coreProperties>
</file>