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7B75" w:rsidRDefault="00D57B75" w:rsidP="00D57B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CHESTER</w:t>
      </w:r>
      <w:r>
        <w:rPr>
          <w:rFonts w:ascii="Times New Roman" w:hAnsi="Times New Roman" w:cs="Times New Roman"/>
          <w:sz w:val="24"/>
          <w:szCs w:val="24"/>
        </w:rPr>
        <w:t xml:space="preserve">     (fl.1437)</w:t>
      </w:r>
    </w:p>
    <w:p w:rsidR="00D57B75" w:rsidRDefault="00D57B75" w:rsidP="00D57B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D57B75" w:rsidRDefault="00D57B75" w:rsidP="00D57B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7B75" w:rsidRDefault="00D57B75" w:rsidP="00D57B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7B75" w:rsidRDefault="00D57B75" w:rsidP="00D57B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Mar.1437</w:t>
      </w:r>
      <w:r>
        <w:rPr>
          <w:rFonts w:ascii="Times New Roman" w:hAnsi="Times New Roman" w:cs="Times New Roman"/>
          <w:sz w:val="24"/>
          <w:szCs w:val="24"/>
        </w:rPr>
        <w:tab/>
        <w:t>He became a Freeman.     (“Exeter Freemen” p.48)</w:t>
      </w:r>
    </w:p>
    <w:p w:rsidR="00D57B75" w:rsidRDefault="00D57B75" w:rsidP="00D57B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7B75" w:rsidRDefault="00D57B75" w:rsidP="00D57B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D57B75" w:rsidP="00D57B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December 2015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7B75" w:rsidRDefault="00D57B75" w:rsidP="00564E3C">
      <w:pPr>
        <w:spacing w:after="0" w:line="240" w:lineRule="auto"/>
      </w:pPr>
      <w:r>
        <w:separator/>
      </w:r>
    </w:p>
  </w:endnote>
  <w:endnote w:type="continuationSeparator" w:id="0">
    <w:p w:rsidR="00D57B75" w:rsidRDefault="00D57B7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57B75">
      <w:rPr>
        <w:rFonts w:ascii="Times New Roman" w:hAnsi="Times New Roman" w:cs="Times New Roman"/>
        <w:noProof/>
        <w:sz w:val="24"/>
        <w:szCs w:val="24"/>
      </w:rPr>
      <w:t>16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7B75" w:rsidRDefault="00D57B75" w:rsidP="00564E3C">
      <w:pPr>
        <w:spacing w:after="0" w:line="240" w:lineRule="auto"/>
      </w:pPr>
      <w:r>
        <w:separator/>
      </w:r>
    </w:p>
  </w:footnote>
  <w:footnote w:type="continuationSeparator" w:id="0">
    <w:p w:rsidR="00D57B75" w:rsidRDefault="00D57B7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B75"/>
    <w:rsid w:val="00372DC6"/>
    <w:rsid w:val="00564E3C"/>
    <w:rsid w:val="0064591D"/>
    <w:rsid w:val="00D57B75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6A3EB8-DA43-48A3-B493-90D6DCAE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2015-12-16T21:05:00Z</dcterms:created>
  <dcterms:modified xsi:type="dcterms:W3CDTF">2015-12-16T21:05:00Z</dcterms:modified>
</cp:coreProperties>
</file>