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C49E8" w14:textId="77777777" w:rsidR="00C3441E" w:rsidRDefault="00C3441E" w:rsidP="00C344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CHESTER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42CC4B95" w14:textId="77777777" w:rsidR="00C3441E" w:rsidRDefault="00C3441E" w:rsidP="00C344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Merchant of the Staple.</w:t>
      </w:r>
    </w:p>
    <w:p w14:paraId="327C682C" w14:textId="77777777" w:rsidR="00C3441E" w:rsidRDefault="00C3441E" w:rsidP="00C3441E">
      <w:pPr>
        <w:pStyle w:val="NoSpacing"/>
        <w:rPr>
          <w:rFonts w:cs="Times New Roman"/>
          <w:szCs w:val="24"/>
        </w:rPr>
      </w:pPr>
    </w:p>
    <w:p w14:paraId="69B5400A" w14:textId="77777777" w:rsidR="00C3441E" w:rsidRDefault="00C3441E" w:rsidP="00C3441E">
      <w:pPr>
        <w:pStyle w:val="NoSpacing"/>
        <w:rPr>
          <w:rFonts w:cs="Times New Roman"/>
          <w:szCs w:val="24"/>
        </w:rPr>
      </w:pPr>
    </w:p>
    <w:p w14:paraId="6966BA97" w14:textId="77777777" w:rsidR="00C3441E" w:rsidRDefault="00C3441E" w:rsidP="00C344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 xml:space="preserve">He made a plaint of debt against Robert </w:t>
      </w:r>
      <w:proofErr w:type="spellStart"/>
      <w:r>
        <w:rPr>
          <w:rFonts w:cs="Times New Roman"/>
          <w:szCs w:val="24"/>
        </w:rPr>
        <w:t>Lynley</w:t>
      </w:r>
      <w:proofErr w:type="spellEnd"/>
      <w:r>
        <w:rPr>
          <w:rFonts w:cs="Times New Roman"/>
          <w:szCs w:val="24"/>
        </w:rPr>
        <w:t xml:space="preserve"> of London, </w:t>
      </w:r>
      <w:proofErr w:type="spellStart"/>
      <w:r>
        <w:rPr>
          <w:rFonts w:cs="Times New Roman"/>
          <w:szCs w:val="24"/>
        </w:rPr>
        <w:t>fishmmonger</w:t>
      </w:r>
      <w:proofErr w:type="spellEnd"/>
      <w:r>
        <w:rPr>
          <w:rFonts w:cs="Times New Roman"/>
          <w:szCs w:val="24"/>
        </w:rPr>
        <w:t>(q.v.),</w:t>
      </w:r>
    </w:p>
    <w:p w14:paraId="25110F78" w14:textId="77777777" w:rsidR="00C3441E" w:rsidRDefault="00C3441E" w:rsidP="00C344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John Cope of London, bladesmith(q.v.) and Robert Richemont of London,</w:t>
      </w:r>
    </w:p>
    <w:p w14:paraId="1A8B358E" w14:textId="77777777" w:rsidR="00C3441E" w:rsidRDefault="00C3441E" w:rsidP="00C344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goldsmith(q.v.).</w:t>
      </w:r>
    </w:p>
    <w:p w14:paraId="69923C95" w14:textId="77777777" w:rsidR="00C3441E" w:rsidRDefault="00C3441E" w:rsidP="00C344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24D95">
          <w:rPr>
            <w:rStyle w:val="Hyperlink"/>
            <w:rFonts w:cs="Times New Roman"/>
            <w:szCs w:val="24"/>
          </w:rPr>
          <w:t>https://waalt.uh.edu/index.php/CP40no943Index</w:t>
        </w:r>
      </w:hyperlink>
      <w:r>
        <w:rPr>
          <w:rFonts w:cs="Times New Roman"/>
          <w:szCs w:val="24"/>
        </w:rPr>
        <w:t xml:space="preserve"> )</w:t>
      </w:r>
    </w:p>
    <w:p w14:paraId="2A2B2295" w14:textId="77777777" w:rsidR="00C3441E" w:rsidRDefault="00C3441E" w:rsidP="00C3441E">
      <w:pPr>
        <w:pStyle w:val="NoSpacing"/>
        <w:rPr>
          <w:rFonts w:cs="Times New Roman"/>
          <w:szCs w:val="24"/>
        </w:rPr>
      </w:pPr>
    </w:p>
    <w:p w14:paraId="53DA6AAC" w14:textId="77777777" w:rsidR="00C3441E" w:rsidRDefault="00C3441E" w:rsidP="00C3441E">
      <w:pPr>
        <w:pStyle w:val="NoSpacing"/>
        <w:rPr>
          <w:rFonts w:cs="Times New Roman"/>
          <w:szCs w:val="24"/>
        </w:rPr>
      </w:pPr>
    </w:p>
    <w:p w14:paraId="7D3B1954" w14:textId="77777777" w:rsidR="00C3441E" w:rsidRDefault="00C3441E" w:rsidP="00C344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May 2023</w:t>
      </w:r>
    </w:p>
    <w:p w14:paraId="1D5768D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7F026" w14:textId="77777777" w:rsidR="00C3441E" w:rsidRDefault="00C3441E" w:rsidP="009139A6">
      <w:r>
        <w:separator/>
      </w:r>
    </w:p>
  </w:endnote>
  <w:endnote w:type="continuationSeparator" w:id="0">
    <w:p w14:paraId="0424FE4B" w14:textId="77777777" w:rsidR="00C3441E" w:rsidRDefault="00C344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74A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3289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41C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CE814" w14:textId="77777777" w:rsidR="00C3441E" w:rsidRDefault="00C3441E" w:rsidP="009139A6">
      <w:r>
        <w:separator/>
      </w:r>
    </w:p>
  </w:footnote>
  <w:footnote w:type="continuationSeparator" w:id="0">
    <w:p w14:paraId="241B1ED3" w14:textId="77777777" w:rsidR="00C3441E" w:rsidRDefault="00C344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56A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C15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874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41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3441E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DB049"/>
  <w15:chartTrackingRefBased/>
  <w15:docId w15:val="{461EF84B-3ED4-46C6-817C-15DC3C5B5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344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2023-05-09T10:38:00Z</dcterms:created>
  <dcterms:modified xsi:type="dcterms:W3CDTF">2023-05-09T10:39:00Z</dcterms:modified>
</cp:coreProperties>
</file>