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7CE4A" w14:textId="4917FE2B" w:rsidR="00BA00AB" w:rsidRDefault="00B968F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CHESTER</w:t>
      </w:r>
      <w:r>
        <w:rPr>
          <w:rFonts w:cs="Times New Roman"/>
          <w:szCs w:val="24"/>
        </w:rPr>
        <w:t xml:space="preserve">         (fl.1482)</w:t>
      </w:r>
    </w:p>
    <w:p w14:paraId="387EA398" w14:textId="680283ED" w:rsidR="00B968FA" w:rsidRDefault="00B968F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Candlewick Street, London. </w:t>
      </w:r>
    </w:p>
    <w:p w14:paraId="438C07F8" w14:textId="6E1A8C02" w:rsidR="00B968FA" w:rsidRDefault="00B968FA" w:rsidP="009139A6">
      <w:pPr>
        <w:pStyle w:val="NoSpacing"/>
        <w:rPr>
          <w:rFonts w:cs="Times New Roman"/>
          <w:szCs w:val="24"/>
        </w:rPr>
      </w:pPr>
    </w:p>
    <w:p w14:paraId="0B7A1D8B" w14:textId="66CC17DD" w:rsidR="00B968FA" w:rsidRDefault="00B968FA" w:rsidP="009139A6">
      <w:pPr>
        <w:pStyle w:val="NoSpacing"/>
        <w:rPr>
          <w:rFonts w:cs="Times New Roman"/>
          <w:szCs w:val="24"/>
        </w:rPr>
      </w:pPr>
    </w:p>
    <w:p w14:paraId="3EBC663B" w14:textId="201C85E0" w:rsidR="00B968FA" w:rsidRDefault="00B968F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Aug.1482</w:t>
      </w:r>
      <w:r>
        <w:rPr>
          <w:rFonts w:cs="Times New Roman"/>
          <w:szCs w:val="24"/>
        </w:rPr>
        <w:tab/>
        <w:t>He was imprisoned for protesting against taxes.</w:t>
      </w:r>
    </w:p>
    <w:p w14:paraId="200CC936" w14:textId="77777777" w:rsidR="00B968FA" w:rsidRDefault="00B968FA" w:rsidP="00B968FA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01489D93" w14:textId="5636C130" w:rsidR="00B968FA" w:rsidRDefault="00B968FA" w:rsidP="00B968FA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Caroline M. Barron: Thesis presented for the degree of Doctor of Philosophy in the University of London, January 1970 p</w:t>
      </w:r>
      <w:r>
        <w:rPr>
          <w:rFonts w:eastAsia="Times New Roman" w:cs="Times New Roman"/>
          <w:szCs w:val="24"/>
        </w:rPr>
        <w:t>.153 n.1)</w:t>
      </w:r>
    </w:p>
    <w:p w14:paraId="0D9E2895" w14:textId="0787886A" w:rsidR="00B968FA" w:rsidRDefault="00B968FA" w:rsidP="00B968FA">
      <w:pPr>
        <w:pStyle w:val="NoSpacing"/>
        <w:rPr>
          <w:rFonts w:eastAsia="Times New Roman" w:cs="Times New Roman"/>
          <w:szCs w:val="24"/>
        </w:rPr>
      </w:pPr>
    </w:p>
    <w:p w14:paraId="75890B65" w14:textId="25870712" w:rsidR="00B968FA" w:rsidRDefault="00B968FA" w:rsidP="00B968FA">
      <w:pPr>
        <w:pStyle w:val="NoSpacing"/>
        <w:rPr>
          <w:rFonts w:eastAsia="Times New Roman" w:cs="Times New Roman"/>
          <w:szCs w:val="24"/>
        </w:rPr>
      </w:pPr>
    </w:p>
    <w:p w14:paraId="48270E3D" w14:textId="1D5A05B1" w:rsidR="00B968FA" w:rsidRDefault="00B968FA" w:rsidP="00B968FA">
      <w:pPr>
        <w:pStyle w:val="NoSpacing"/>
        <w:rPr>
          <w:rFonts w:eastAsia="Times New Roman" w:cs="Times New Roman"/>
          <w:szCs w:val="24"/>
        </w:rPr>
      </w:pPr>
    </w:p>
    <w:p w14:paraId="21990E60" w14:textId="0DCDCD19" w:rsidR="00B968FA" w:rsidRPr="00B968FA" w:rsidRDefault="00B968FA" w:rsidP="00B968FA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17 February 2023</w:t>
      </w:r>
    </w:p>
    <w:sectPr w:rsidR="00B968FA" w:rsidRPr="00B968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85178" w14:textId="77777777" w:rsidR="00B968FA" w:rsidRDefault="00B968FA" w:rsidP="009139A6">
      <w:r>
        <w:separator/>
      </w:r>
    </w:p>
  </w:endnote>
  <w:endnote w:type="continuationSeparator" w:id="0">
    <w:p w14:paraId="0012C2F5" w14:textId="77777777" w:rsidR="00B968FA" w:rsidRDefault="00B968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F03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552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F0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1E17A" w14:textId="77777777" w:rsidR="00B968FA" w:rsidRDefault="00B968FA" w:rsidP="009139A6">
      <w:r>
        <w:separator/>
      </w:r>
    </w:p>
  </w:footnote>
  <w:footnote w:type="continuationSeparator" w:id="0">
    <w:p w14:paraId="4FB8D418" w14:textId="77777777" w:rsidR="00B968FA" w:rsidRDefault="00B968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ACA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042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CB3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F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68FA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53545"/>
  <w15:chartTrackingRefBased/>
  <w15:docId w15:val="{7A0E1E0A-A1BA-4181-8207-934CB7D71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2023-02-17T13:50:00Z</dcterms:created>
  <dcterms:modified xsi:type="dcterms:W3CDTF">2023-02-17T13:55:00Z</dcterms:modified>
</cp:coreProperties>
</file>