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ADA34" w14:textId="43D2E564" w:rsidR="006B2F86" w:rsidRDefault="00B344A9" w:rsidP="00B344A9">
      <w:pPr>
        <w:pStyle w:val="NoSpacing"/>
        <w:tabs>
          <w:tab w:val="left" w:pos="4050"/>
        </w:tabs>
      </w:pPr>
      <w:r>
        <w:rPr>
          <w:u w:val="single"/>
        </w:rPr>
        <w:t>John CHESTER</w:t>
      </w:r>
      <w:r>
        <w:t xml:space="preserve">       (fl.1461)</w:t>
      </w:r>
    </w:p>
    <w:p w14:paraId="0CB70E10" w14:textId="6C65422B" w:rsidR="00B344A9" w:rsidRDefault="00B344A9" w:rsidP="00E71FC3">
      <w:pPr>
        <w:pStyle w:val="NoSpacing"/>
      </w:pPr>
      <w:r>
        <w:t>of Coventry. Glover.</w:t>
      </w:r>
    </w:p>
    <w:p w14:paraId="03A851E7" w14:textId="6B5ABC25" w:rsidR="00B344A9" w:rsidRDefault="00B344A9" w:rsidP="00E71FC3">
      <w:pPr>
        <w:pStyle w:val="NoSpacing"/>
      </w:pPr>
    </w:p>
    <w:p w14:paraId="12F0BE3F" w14:textId="38BF3275" w:rsidR="00B344A9" w:rsidRDefault="00B344A9" w:rsidP="00E71FC3">
      <w:pPr>
        <w:pStyle w:val="NoSpacing"/>
      </w:pPr>
    </w:p>
    <w:p w14:paraId="19FF757E" w14:textId="1171647E" w:rsidR="00B344A9" w:rsidRDefault="00B344A9" w:rsidP="00E71FC3">
      <w:pPr>
        <w:pStyle w:val="NoSpacing"/>
      </w:pPr>
      <w:r>
        <w:tab/>
        <w:t>1461</w:t>
      </w:r>
      <w:r>
        <w:tab/>
        <w:t xml:space="preserve">He made a new suite of bankers and 2 dozen cushions for </w:t>
      </w:r>
      <w:proofErr w:type="spellStart"/>
      <w:r>
        <w:t>St.John’s</w:t>
      </w:r>
      <w:proofErr w:type="spellEnd"/>
      <w:r>
        <w:t xml:space="preserve"> </w:t>
      </w:r>
    </w:p>
    <w:p w14:paraId="4628F23E" w14:textId="728BCAE8" w:rsidR="00B344A9" w:rsidRDefault="00B344A9" w:rsidP="00B344A9">
      <w:pPr>
        <w:pStyle w:val="NoSpacing"/>
      </w:pPr>
      <w:r>
        <w:tab/>
      </w:r>
      <w:r>
        <w:tab/>
      </w:r>
      <w:proofErr w:type="spellStart"/>
      <w:r>
        <w:t>Babelake</w:t>
      </w:r>
      <w:proofErr w:type="spellEnd"/>
      <w:r>
        <w:t>.    (Ricardian XXIX p.59)</w:t>
      </w:r>
    </w:p>
    <w:p w14:paraId="77F40C68" w14:textId="688CE1CC" w:rsidR="00B344A9" w:rsidRDefault="00B344A9" w:rsidP="00B344A9">
      <w:pPr>
        <w:pStyle w:val="NoSpacing"/>
      </w:pPr>
    </w:p>
    <w:p w14:paraId="7FBF3E39" w14:textId="66C31F38" w:rsidR="00B344A9" w:rsidRDefault="00B344A9" w:rsidP="00B344A9">
      <w:pPr>
        <w:pStyle w:val="NoSpacing"/>
      </w:pPr>
    </w:p>
    <w:p w14:paraId="669193C3" w14:textId="0E621093" w:rsidR="00B344A9" w:rsidRPr="00B344A9" w:rsidRDefault="00B344A9" w:rsidP="00B344A9">
      <w:pPr>
        <w:pStyle w:val="NoSpacing"/>
      </w:pPr>
      <w:r>
        <w:t>24 September 2019</w:t>
      </w:r>
      <w:bookmarkStart w:id="0" w:name="_GoBack"/>
      <w:bookmarkEnd w:id="0"/>
    </w:p>
    <w:sectPr w:rsidR="00B344A9" w:rsidRPr="00B344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839A0" w14:textId="77777777" w:rsidR="00B344A9" w:rsidRDefault="00B344A9" w:rsidP="00E71FC3">
      <w:pPr>
        <w:spacing w:after="0" w:line="240" w:lineRule="auto"/>
      </w:pPr>
      <w:r>
        <w:separator/>
      </w:r>
    </w:p>
  </w:endnote>
  <w:endnote w:type="continuationSeparator" w:id="0">
    <w:p w14:paraId="002C8E1B" w14:textId="77777777" w:rsidR="00B344A9" w:rsidRDefault="00B344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561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D9C40" w14:textId="77777777" w:rsidR="00B344A9" w:rsidRDefault="00B344A9" w:rsidP="00E71FC3">
      <w:pPr>
        <w:spacing w:after="0" w:line="240" w:lineRule="auto"/>
      </w:pPr>
      <w:r>
        <w:separator/>
      </w:r>
    </w:p>
  </w:footnote>
  <w:footnote w:type="continuationSeparator" w:id="0">
    <w:p w14:paraId="0F8B7D24" w14:textId="77777777" w:rsidR="00B344A9" w:rsidRDefault="00B344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A9"/>
    <w:rsid w:val="001A7C09"/>
    <w:rsid w:val="00577BD5"/>
    <w:rsid w:val="00656CBA"/>
    <w:rsid w:val="006A1F77"/>
    <w:rsid w:val="00733BE7"/>
    <w:rsid w:val="00AB52E8"/>
    <w:rsid w:val="00B16D3F"/>
    <w:rsid w:val="00B344A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49A9"/>
  <w15:chartTrackingRefBased/>
  <w15:docId w15:val="{378BE929-F1B9-41EE-B479-3E514067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2019-09-24T19:18:00Z</dcterms:created>
  <dcterms:modified xsi:type="dcterms:W3CDTF">2019-09-24T19:21:00Z</dcterms:modified>
</cp:coreProperties>
</file>