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3E586" w14:textId="77777777" w:rsidR="000A4E81" w:rsidRDefault="000A4E81" w:rsidP="000A4E81">
      <w:pPr>
        <w:pStyle w:val="NoSpacing"/>
      </w:pPr>
      <w:r>
        <w:rPr>
          <w:u w:val="single"/>
        </w:rPr>
        <w:t>John CHESTER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72C915A0" w14:textId="77777777" w:rsidR="000A4E81" w:rsidRDefault="000A4E81" w:rsidP="000A4E81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14:paraId="274F9410" w14:textId="77777777" w:rsidR="000A4E81" w:rsidRDefault="000A4E81" w:rsidP="000A4E81">
      <w:pPr>
        <w:pStyle w:val="NoSpacing"/>
      </w:pPr>
    </w:p>
    <w:p w14:paraId="32EFE3E2" w14:textId="77777777" w:rsidR="000A4E81" w:rsidRDefault="000A4E81" w:rsidP="000A4E81">
      <w:pPr>
        <w:pStyle w:val="NoSpacing"/>
      </w:pPr>
    </w:p>
    <w:p w14:paraId="3806262D" w14:textId="715BA0F7" w:rsidR="000A4E81" w:rsidRDefault="000A4E81" w:rsidP="000A4E81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towards the £100 loaned by the city to Henry VI.</w:t>
      </w:r>
    </w:p>
    <w:p w14:paraId="5EF3545A" w14:textId="77777777" w:rsidR="000A4E81" w:rsidRDefault="000A4E81" w:rsidP="000A4E8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37F7EFE4" w14:textId="77777777" w:rsidR="000A4E81" w:rsidRDefault="000A4E81" w:rsidP="000A4E81">
      <w:pPr>
        <w:pStyle w:val="NoSpacing"/>
      </w:pPr>
    </w:p>
    <w:p w14:paraId="3DBAC695" w14:textId="77777777" w:rsidR="000A4E81" w:rsidRDefault="000A4E81" w:rsidP="000A4E81">
      <w:pPr>
        <w:pStyle w:val="NoSpacing"/>
      </w:pPr>
    </w:p>
    <w:p w14:paraId="41612A48" w14:textId="77777777" w:rsidR="000A4E81" w:rsidRDefault="000A4E81" w:rsidP="000A4E81">
      <w:pPr>
        <w:pStyle w:val="NoSpacing"/>
      </w:pPr>
      <w:r>
        <w:t>30 January 2018</w:t>
      </w:r>
    </w:p>
    <w:p w14:paraId="71805C03" w14:textId="4F721305" w:rsidR="006B2F86" w:rsidRPr="000A4E81" w:rsidRDefault="000A4E81" w:rsidP="00E71FC3">
      <w:pPr>
        <w:pStyle w:val="NoSpacing"/>
      </w:pPr>
    </w:p>
    <w:sectPr w:rsidR="006B2F86" w:rsidRPr="000A4E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91A2D" w14:textId="77777777" w:rsidR="000A4E81" w:rsidRDefault="000A4E81" w:rsidP="00E71FC3">
      <w:pPr>
        <w:spacing w:after="0" w:line="240" w:lineRule="auto"/>
      </w:pPr>
      <w:r>
        <w:separator/>
      </w:r>
    </w:p>
  </w:endnote>
  <w:endnote w:type="continuationSeparator" w:id="0">
    <w:p w14:paraId="1C71269B" w14:textId="77777777" w:rsidR="000A4E81" w:rsidRDefault="000A4E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3CA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6F0BC" w14:textId="77777777" w:rsidR="000A4E81" w:rsidRDefault="000A4E81" w:rsidP="00E71FC3">
      <w:pPr>
        <w:spacing w:after="0" w:line="240" w:lineRule="auto"/>
      </w:pPr>
      <w:r>
        <w:separator/>
      </w:r>
    </w:p>
  </w:footnote>
  <w:footnote w:type="continuationSeparator" w:id="0">
    <w:p w14:paraId="7A905C6C" w14:textId="77777777" w:rsidR="000A4E81" w:rsidRDefault="000A4E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81"/>
    <w:rsid w:val="000A4E8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E042"/>
  <w15:chartTrackingRefBased/>
  <w15:docId w15:val="{24875146-C1D3-4A13-8281-562974E5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2018-01-30T08:34:00Z</dcterms:created>
  <dcterms:modified xsi:type="dcterms:W3CDTF">2018-01-30T08:35:00Z</dcterms:modified>
</cp:coreProperties>
</file>