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B4A52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CHESTER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5CEF73E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Merchant.</w:t>
      </w:r>
    </w:p>
    <w:p w14:paraId="5FEFDBFD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</w:p>
    <w:p w14:paraId="0FD76A48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</w:p>
    <w:p w14:paraId="5614F8D0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 of Henry Chester of Bristol(q.v.) and his wife, Alice(q.v.).</w:t>
      </w:r>
    </w:p>
    <w:p w14:paraId="7D9A274A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1DE23905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pp.448-51)</w:t>
      </w:r>
    </w:p>
    <w:p w14:paraId="0AB24777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</w:p>
    <w:p w14:paraId="746C611E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</w:p>
    <w:p w14:paraId="7CD6A146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His mother bequeathed all her estate and term in a tenement belonging </w:t>
      </w:r>
    </w:p>
    <w:p w14:paraId="50F5F17D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to the Prior of </w:t>
      </w:r>
      <w:proofErr w:type="spellStart"/>
      <w:proofErr w:type="gramStart"/>
      <w:r>
        <w:rPr>
          <w:rFonts w:eastAsia="Times New Roman" w:cs="Times New Roman"/>
          <w:szCs w:val="24"/>
        </w:rPr>
        <w:t>St.James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of Bristol in Winchester Street.  (ibid.)</w:t>
      </w:r>
    </w:p>
    <w:p w14:paraId="063E3A61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</w:p>
    <w:p w14:paraId="1C525948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</w:p>
    <w:p w14:paraId="1E37E1EB" w14:textId="77777777" w:rsidR="00291838" w:rsidRDefault="00291838" w:rsidP="0029183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0D18E6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FCB25" w14:textId="77777777" w:rsidR="00291838" w:rsidRDefault="00291838" w:rsidP="009139A6">
      <w:r>
        <w:separator/>
      </w:r>
    </w:p>
  </w:endnote>
  <w:endnote w:type="continuationSeparator" w:id="0">
    <w:p w14:paraId="0D726440" w14:textId="77777777" w:rsidR="00291838" w:rsidRDefault="002918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09D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94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7CB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1459A" w14:textId="77777777" w:rsidR="00291838" w:rsidRDefault="00291838" w:rsidP="009139A6">
      <w:r>
        <w:separator/>
      </w:r>
    </w:p>
  </w:footnote>
  <w:footnote w:type="continuationSeparator" w:id="0">
    <w:p w14:paraId="6A5DE9D8" w14:textId="77777777" w:rsidR="00291838" w:rsidRDefault="002918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8D0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4D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CC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38"/>
    <w:rsid w:val="000666E0"/>
    <w:rsid w:val="002510B7"/>
    <w:rsid w:val="0029183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804EC"/>
  <w15:chartTrackingRefBased/>
  <w15:docId w15:val="{9E82515A-C7F9-4C08-9A83-CD5D91C2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2022-11-20T21:25:00Z</dcterms:created>
  <dcterms:modified xsi:type="dcterms:W3CDTF">2022-11-20T21:25:00Z</dcterms:modified>
</cp:coreProperties>
</file>