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D7426" w14:textId="77777777" w:rsidR="00CE4410" w:rsidRDefault="00CE4410" w:rsidP="00CE4410">
      <w:pPr>
        <w:pStyle w:val="NoSpacing"/>
      </w:pPr>
      <w:r>
        <w:rPr>
          <w:u w:val="single"/>
        </w:rPr>
        <w:t>Ingram CHESTER</w:t>
      </w:r>
      <w:r>
        <w:t xml:space="preserve">       </w:t>
      </w:r>
      <w:r>
        <w:t>(fl.1494)</w:t>
      </w:r>
    </w:p>
    <w:p w14:paraId="33BDDBED" w14:textId="2BDF3467" w:rsidR="00CE4410" w:rsidRDefault="00CE4410" w:rsidP="00CE4410">
      <w:pPr>
        <w:pStyle w:val="NoSpacing"/>
      </w:pPr>
      <w:r>
        <w:t xml:space="preserve">of York. </w:t>
      </w:r>
      <w:r>
        <w:t>Baker.</w:t>
      </w:r>
      <w:bookmarkStart w:id="0" w:name="_GoBack"/>
      <w:bookmarkEnd w:id="0"/>
    </w:p>
    <w:p w14:paraId="15AAF256" w14:textId="77777777" w:rsidR="00CE4410" w:rsidRDefault="00CE4410" w:rsidP="00CE4410">
      <w:pPr>
        <w:pStyle w:val="NoSpacing"/>
      </w:pPr>
    </w:p>
    <w:p w14:paraId="5A1F7B8C" w14:textId="77777777" w:rsidR="00CE4410" w:rsidRDefault="00CE4410" w:rsidP="00CE4410">
      <w:pPr>
        <w:pStyle w:val="NoSpacing"/>
      </w:pPr>
    </w:p>
    <w:p w14:paraId="04D38D71" w14:textId="77777777" w:rsidR="00CE4410" w:rsidRDefault="00CE4410" w:rsidP="00CE4410">
      <w:pPr>
        <w:pStyle w:val="NoSpacing"/>
      </w:pPr>
      <w:r>
        <w:tab/>
        <w:t>1494</w:t>
      </w:r>
      <w:r>
        <w:tab/>
        <w:t>He became a Freeman.   (R.F.Y. p.218)</w:t>
      </w:r>
    </w:p>
    <w:p w14:paraId="42E5EAE3" w14:textId="77777777" w:rsidR="00CE4410" w:rsidRDefault="00CE4410" w:rsidP="00CE4410">
      <w:pPr>
        <w:pStyle w:val="NoSpacing"/>
      </w:pPr>
    </w:p>
    <w:p w14:paraId="0970E135" w14:textId="77777777" w:rsidR="00CE4410" w:rsidRDefault="00CE4410" w:rsidP="00CE4410">
      <w:pPr>
        <w:pStyle w:val="NoSpacing"/>
      </w:pPr>
    </w:p>
    <w:p w14:paraId="4A7C6075" w14:textId="77777777" w:rsidR="00CE4410" w:rsidRDefault="00CE4410" w:rsidP="00CE4410">
      <w:pPr>
        <w:pStyle w:val="NoSpacing"/>
      </w:pPr>
      <w:r>
        <w:t>17 September 2019</w:t>
      </w:r>
    </w:p>
    <w:p w14:paraId="6005429E" w14:textId="2C550B3C" w:rsidR="006B2F86" w:rsidRPr="00CE4410" w:rsidRDefault="00CE4410" w:rsidP="00E71FC3">
      <w:pPr>
        <w:pStyle w:val="NoSpacing"/>
      </w:pPr>
    </w:p>
    <w:sectPr w:rsidR="006B2F86" w:rsidRPr="00CE441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A30727" w14:textId="77777777" w:rsidR="00CE4410" w:rsidRDefault="00CE4410" w:rsidP="00E71FC3">
      <w:pPr>
        <w:spacing w:after="0" w:line="240" w:lineRule="auto"/>
      </w:pPr>
      <w:r>
        <w:separator/>
      </w:r>
    </w:p>
  </w:endnote>
  <w:endnote w:type="continuationSeparator" w:id="0">
    <w:p w14:paraId="09EB645F" w14:textId="77777777" w:rsidR="00CE4410" w:rsidRDefault="00CE44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65CF3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D97E17" w14:textId="77777777" w:rsidR="00CE4410" w:rsidRDefault="00CE4410" w:rsidP="00E71FC3">
      <w:pPr>
        <w:spacing w:after="0" w:line="240" w:lineRule="auto"/>
      </w:pPr>
      <w:r>
        <w:separator/>
      </w:r>
    </w:p>
  </w:footnote>
  <w:footnote w:type="continuationSeparator" w:id="0">
    <w:p w14:paraId="7EFAAF5B" w14:textId="77777777" w:rsidR="00CE4410" w:rsidRDefault="00CE44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410"/>
    <w:rsid w:val="001A7C09"/>
    <w:rsid w:val="00577BD5"/>
    <w:rsid w:val="00656CBA"/>
    <w:rsid w:val="006A1F77"/>
    <w:rsid w:val="00733BE7"/>
    <w:rsid w:val="00AB52E8"/>
    <w:rsid w:val="00B16D3F"/>
    <w:rsid w:val="00BB41AC"/>
    <w:rsid w:val="00CE441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F7DCC"/>
  <w15:chartTrackingRefBased/>
  <w15:docId w15:val="{F2A9B254-676C-4703-B825-CB942CC81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72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2019-09-17T18:17:00Z</dcterms:created>
  <dcterms:modified xsi:type="dcterms:W3CDTF">2019-09-17T18:19:00Z</dcterms:modified>
</cp:coreProperties>
</file>