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02EB6" w14:textId="77777777" w:rsidR="00617FA8" w:rsidRDefault="00617FA8" w:rsidP="00617FA8">
      <w:pPr>
        <w:tabs>
          <w:tab w:val="left" w:pos="2317"/>
        </w:tabs>
      </w:pPr>
      <w:r>
        <w:rPr>
          <w:u w:val="single"/>
        </w:rPr>
        <w:t>Dorothy CHESTER</w:t>
      </w:r>
      <w:r>
        <w:t xml:space="preserve">    </w:t>
      </w:r>
      <w:proofErr w:type="gramStart"/>
      <w:r>
        <w:t xml:space="preserve">   (</w:t>
      </w:r>
      <w:proofErr w:type="gramEnd"/>
      <w:r>
        <w:t>fl.1495)</w:t>
      </w:r>
    </w:p>
    <w:p w14:paraId="158CC433" w14:textId="77777777" w:rsidR="00617FA8" w:rsidRDefault="00617FA8" w:rsidP="00617FA8">
      <w:pPr>
        <w:tabs>
          <w:tab w:val="left" w:pos="2317"/>
        </w:tabs>
      </w:pPr>
      <w:r>
        <w:t>of London.</w:t>
      </w:r>
    </w:p>
    <w:p w14:paraId="544FA853" w14:textId="77777777" w:rsidR="00617FA8" w:rsidRDefault="00617FA8" w:rsidP="00617FA8">
      <w:pPr>
        <w:tabs>
          <w:tab w:val="left" w:pos="2317"/>
        </w:tabs>
      </w:pPr>
    </w:p>
    <w:p w14:paraId="0EF96327" w14:textId="77777777" w:rsidR="00617FA8" w:rsidRDefault="00617FA8" w:rsidP="00617FA8">
      <w:pPr>
        <w:tabs>
          <w:tab w:val="left" w:pos="2317"/>
        </w:tabs>
      </w:pPr>
    </w:p>
    <w:p w14:paraId="105D9155" w14:textId="77777777" w:rsidR="00617FA8" w:rsidRDefault="00617FA8" w:rsidP="00617FA8">
      <w:pPr>
        <w:tabs>
          <w:tab w:val="left" w:pos="2317"/>
        </w:tabs>
      </w:pPr>
      <w:r>
        <w:t xml:space="preserve">Daughter of John Chester of London, </w:t>
      </w:r>
      <w:proofErr w:type="spellStart"/>
      <w:r>
        <w:t>akinner</w:t>
      </w:r>
      <w:proofErr w:type="spellEnd"/>
      <w:r>
        <w:t>(q.v.).</w:t>
      </w:r>
    </w:p>
    <w:p w14:paraId="709D2C43" w14:textId="77777777" w:rsidR="00617FA8" w:rsidRDefault="00617FA8" w:rsidP="00617FA8">
      <w:r>
        <w:t>(</w:t>
      </w:r>
      <w:hyperlink r:id="rId6" w:history="1">
        <w:r w:rsidRPr="008E4CF7">
          <w:rPr>
            <w:rStyle w:val="Hyperlink"/>
          </w:rPr>
          <w:t>www.british-history.ac.uk/report.asp?compid=33658</w:t>
        </w:r>
      </w:hyperlink>
      <w:r>
        <w:t xml:space="preserve"> fn:16)</w:t>
      </w:r>
    </w:p>
    <w:p w14:paraId="58B803FE" w14:textId="77777777" w:rsidR="00617FA8" w:rsidRDefault="00617FA8" w:rsidP="00617FA8">
      <w:r>
        <w:t>= Robert Reynold of London(q.v.).   (ibid.)</w:t>
      </w:r>
    </w:p>
    <w:p w14:paraId="267E18A4" w14:textId="77777777" w:rsidR="00617FA8" w:rsidRDefault="00617FA8" w:rsidP="00617FA8"/>
    <w:p w14:paraId="4E841E99" w14:textId="77777777" w:rsidR="00617FA8" w:rsidRDefault="00617FA8" w:rsidP="00617FA8"/>
    <w:p w14:paraId="3D96B750" w14:textId="77777777" w:rsidR="00617FA8" w:rsidRDefault="00617FA8" w:rsidP="00617FA8">
      <w:r>
        <w:t>14 May1495</w:t>
      </w:r>
      <w:r>
        <w:tab/>
        <w:t>Robert acknowledged satisfaction for her patrimony.  (ibid.)</w:t>
      </w:r>
    </w:p>
    <w:p w14:paraId="5A0348D5" w14:textId="77777777" w:rsidR="00617FA8" w:rsidRDefault="00617FA8" w:rsidP="00617FA8"/>
    <w:p w14:paraId="4B0E0C3D" w14:textId="77777777" w:rsidR="00617FA8" w:rsidRDefault="00617FA8" w:rsidP="00617FA8"/>
    <w:p w14:paraId="74F85979" w14:textId="77777777" w:rsidR="00617FA8" w:rsidRDefault="00617FA8" w:rsidP="00617FA8">
      <w:r>
        <w:t>21 May 2023</w:t>
      </w:r>
    </w:p>
    <w:p w14:paraId="11E4BA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FB9DA" w14:textId="77777777" w:rsidR="00617FA8" w:rsidRDefault="00617FA8" w:rsidP="009139A6">
      <w:r>
        <w:separator/>
      </w:r>
    </w:p>
  </w:endnote>
  <w:endnote w:type="continuationSeparator" w:id="0">
    <w:p w14:paraId="34867036" w14:textId="77777777" w:rsidR="00617FA8" w:rsidRDefault="00617F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591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B60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517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1D368" w14:textId="77777777" w:rsidR="00617FA8" w:rsidRDefault="00617FA8" w:rsidP="009139A6">
      <w:r>
        <w:separator/>
      </w:r>
    </w:p>
  </w:footnote>
  <w:footnote w:type="continuationSeparator" w:id="0">
    <w:p w14:paraId="7EC42910" w14:textId="77777777" w:rsidR="00617FA8" w:rsidRDefault="00617F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537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4DA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98D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A8"/>
    <w:rsid w:val="000666E0"/>
    <w:rsid w:val="002510B7"/>
    <w:rsid w:val="005C130B"/>
    <w:rsid w:val="00617FA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244A0"/>
  <w15:chartTrackingRefBased/>
  <w15:docId w15:val="{AEA0C261-0917-498D-B413-8DD082575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FA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617F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5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2023-05-21T20:54:00Z</dcterms:created>
  <dcterms:modified xsi:type="dcterms:W3CDTF">2023-05-21T20:55:00Z</dcterms:modified>
</cp:coreProperties>
</file>