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75A3" w14:textId="53CB94FE" w:rsidR="00BA00AB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CHESTER</w:t>
      </w:r>
      <w:r>
        <w:rPr>
          <w:rFonts w:cs="Times New Roman"/>
          <w:szCs w:val="24"/>
        </w:rPr>
        <w:t xml:space="preserve">        (d.1505)</w:t>
      </w:r>
    </w:p>
    <w:p w14:paraId="1C0E06B5" w14:textId="3A8B2888" w:rsidR="0047011F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110A18F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565F8A39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6DEF62AD" w14:textId="5AD0994D" w:rsidR="0047011F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Richard, skinner(q.v.).   (E.D.B. p.110)</w:t>
      </w:r>
    </w:p>
    <w:p w14:paraId="091AC25B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03735545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259E35E9" w14:textId="6B98948E" w:rsidR="0047011F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She was buried in Aldgate, London.</w:t>
      </w:r>
    </w:p>
    <w:p w14:paraId="15E07CAC" w14:textId="7511C8DB" w:rsidR="0047011F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0C3F167C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335F0696" w14:textId="77777777" w:rsidR="0047011F" w:rsidRDefault="0047011F" w:rsidP="009139A6">
      <w:pPr>
        <w:pStyle w:val="NoSpacing"/>
        <w:rPr>
          <w:rFonts w:cs="Times New Roman"/>
          <w:szCs w:val="24"/>
        </w:rPr>
      </w:pPr>
    </w:p>
    <w:p w14:paraId="2D39FF80" w14:textId="308FD7C2" w:rsidR="0047011F" w:rsidRPr="0047011F" w:rsidRDefault="0047011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November 2023</w:t>
      </w:r>
    </w:p>
    <w:sectPr w:rsidR="0047011F" w:rsidRPr="004701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CB8FD" w14:textId="77777777" w:rsidR="0047011F" w:rsidRDefault="0047011F" w:rsidP="009139A6">
      <w:r>
        <w:separator/>
      </w:r>
    </w:p>
  </w:endnote>
  <w:endnote w:type="continuationSeparator" w:id="0">
    <w:p w14:paraId="5DE9B18B" w14:textId="77777777" w:rsidR="0047011F" w:rsidRDefault="004701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1C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B0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C1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DE65C" w14:textId="77777777" w:rsidR="0047011F" w:rsidRDefault="0047011F" w:rsidP="009139A6">
      <w:r>
        <w:separator/>
      </w:r>
    </w:p>
  </w:footnote>
  <w:footnote w:type="continuationSeparator" w:id="0">
    <w:p w14:paraId="217EB694" w14:textId="77777777" w:rsidR="0047011F" w:rsidRDefault="004701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54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AB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AC4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1F"/>
    <w:rsid w:val="000666E0"/>
    <w:rsid w:val="002510B7"/>
    <w:rsid w:val="0047011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3AB43"/>
  <w15:chartTrackingRefBased/>
  <w15:docId w15:val="{4C62BA3A-3076-45A4-9E8F-86E6904E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2023-11-09T21:16:00Z</dcterms:created>
  <dcterms:modified xsi:type="dcterms:W3CDTF">2023-11-09T21:19:00Z</dcterms:modified>
</cp:coreProperties>
</file>