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7EAE" w14:textId="77777777" w:rsidR="005565E1" w:rsidRDefault="005565E1" w:rsidP="005565E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CHETYNDEN (CHETINDEN)</w:t>
      </w:r>
      <w:r>
        <w:rPr>
          <w:rFonts w:cs="Times New Roman"/>
        </w:rPr>
        <w:t xml:space="preserve">       (d.ca.1495)</w:t>
      </w:r>
    </w:p>
    <w:p w14:paraId="6A78A09E" w14:textId="77777777" w:rsidR="005565E1" w:rsidRDefault="005565E1" w:rsidP="005565E1">
      <w:pPr>
        <w:pStyle w:val="NoSpacing"/>
        <w:rPr>
          <w:rFonts w:cs="Times New Roman"/>
        </w:rPr>
      </w:pPr>
      <w:r>
        <w:rPr>
          <w:rFonts w:cs="Times New Roman"/>
        </w:rPr>
        <w:t>of Cranbrook, Kent.</w:t>
      </w:r>
    </w:p>
    <w:p w14:paraId="30B6AB36" w14:textId="77777777" w:rsidR="005565E1" w:rsidRDefault="005565E1" w:rsidP="005565E1">
      <w:pPr>
        <w:pStyle w:val="NoSpacing"/>
        <w:rPr>
          <w:rFonts w:cs="Times New Roman"/>
        </w:rPr>
      </w:pPr>
    </w:p>
    <w:p w14:paraId="6AD2F9FA" w14:textId="77777777" w:rsidR="005565E1" w:rsidRDefault="005565E1" w:rsidP="005565E1">
      <w:pPr>
        <w:pStyle w:val="NoSpacing"/>
        <w:rPr>
          <w:rFonts w:cs="Times New Roman"/>
        </w:rPr>
      </w:pPr>
    </w:p>
    <w:p w14:paraId="3ACCD0F9" w14:textId="77777777" w:rsidR="005565E1" w:rsidRDefault="005565E1" w:rsidP="005565E1">
      <w:pPr>
        <w:pStyle w:val="NoSpacing"/>
        <w:rPr>
          <w:rFonts w:cs="Times New Roman"/>
        </w:rPr>
      </w:pPr>
      <w:r>
        <w:rPr>
          <w:rFonts w:cs="Times New Roman"/>
        </w:rPr>
        <w:tab/>
        <w:t>1495</w:t>
      </w:r>
      <w:r>
        <w:rPr>
          <w:rFonts w:cs="Times New Roman"/>
        </w:rPr>
        <w:tab/>
        <w:t>Probate of his Will.</w:t>
      </w:r>
    </w:p>
    <w:p w14:paraId="5E79C2B0" w14:textId="77777777" w:rsidR="005565E1" w:rsidRDefault="005565E1" w:rsidP="005565E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(UK, Extracted Probate Records, 1269-1975)</w:t>
      </w:r>
    </w:p>
    <w:p w14:paraId="002EB8CD" w14:textId="77777777" w:rsidR="005565E1" w:rsidRDefault="005565E1" w:rsidP="005565E1">
      <w:pPr>
        <w:pStyle w:val="NoSpacing"/>
        <w:rPr>
          <w:rFonts w:cs="Times New Roman"/>
        </w:rPr>
      </w:pPr>
    </w:p>
    <w:p w14:paraId="1B74424D" w14:textId="77777777" w:rsidR="005565E1" w:rsidRDefault="005565E1" w:rsidP="005565E1">
      <w:pPr>
        <w:pStyle w:val="NoSpacing"/>
        <w:rPr>
          <w:rFonts w:cs="Times New Roman"/>
        </w:rPr>
      </w:pPr>
    </w:p>
    <w:p w14:paraId="562055CB" w14:textId="77777777" w:rsidR="005565E1" w:rsidRDefault="005565E1" w:rsidP="005565E1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46518BD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B99A1" w14:textId="77777777" w:rsidR="00987907" w:rsidRDefault="00987907" w:rsidP="00086E2C">
      <w:pPr>
        <w:spacing w:after="0" w:line="240" w:lineRule="auto"/>
      </w:pPr>
      <w:r>
        <w:separator/>
      </w:r>
    </w:p>
  </w:endnote>
  <w:endnote w:type="continuationSeparator" w:id="0">
    <w:p w14:paraId="31BE446D" w14:textId="77777777" w:rsidR="00987907" w:rsidRDefault="009879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03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80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F6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7CE1" w14:textId="77777777" w:rsidR="00987907" w:rsidRDefault="00987907" w:rsidP="00086E2C">
      <w:pPr>
        <w:spacing w:after="0" w:line="240" w:lineRule="auto"/>
      </w:pPr>
      <w:r>
        <w:separator/>
      </w:r>
    </w:p>
  </w:footnote>
  <w:footnote w:type="continuationSeparator" w:id="0">
    <w:p w14:paraId="0145C1FA" w14:textId="77777777" w:rsidR="00987907" w:rsidRDefault="009879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A65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4E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C5F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E1"/>
    <w:rsid w:val="00086E2C"/>
    <w:rsid w:val="000A2E7A"/>
    <w:rsid w:val="002244B7"/>
    <w:rsid w:val="00314D94"/>
    <w:rsid w:val="00417A51"/>
    <w:rsid w:val="005435B9"/>
    <w:rsid w:val="005565E1"/>
    <w:rsid w:val="00617568"/>
    <w:rsid w:val="006E68FA"/>
    <w:rsid w:val="008E56AD"/>
    <w:rsid w:val="0098790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5CB97"/>
  <w15:chartTrackingRefBased/>
  <w15:docId w15:val="{5BA57136-8CE4-4F95-B343-D525AECD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2026-05-05T19:22:00Z</dcterms:created>
  <dcterms:modified xsi:type="dcterms:W3CDTF">2026-05-05T19:22:00Z</dcterms:modified>
</cp:coreProperties>
</file>