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6C78" w14:textId="77777777" w:rsidR="00571511" w:rsidRDefault="00571511" w:rsidP="0057151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CHESSAM</w:t>
      </w:r>
      <w:r>
        <w:rPr>
          <w:rFonts w:cs="Times New Roman"/>
        </w:rPr>
        <w:t xml:space="preserve">       (d.ca.1507)</w:t>
      </w:r>
    </w:p>
    <w:p w14:paraId="48AB2E81" w14:textId="77777777" w:rsidR="00571511" w:rsidRDefault="00571511" w:rsidP="00571511">
      <w:pPr>
        <w:pStyle w:val="NoSpacing"/>
        <w:rPr>
          <w:rFonts w:cs="Times New Roman"/>
        </w:rPr>
      </w:pPr>
      <w:r>
        <w:rPr>
          <w:rFonts w:cs="Times New Roman"/>
        </w:rPr>
        <w:t>of Bainton, Northamptonshire.</w:t>
      </w:r>
    </w:p>
    <w:p w14:paraId="6A23EED1" w14:textId="77777777" w:rsidR="00571511" w:rsidRDefault="00571511" w:rsidP="00571511">
      <w:pPr>
        <w:pStyle w:val="NoSpacing"/>
        <w:rPr>
          <w:rFonts w:cs="Times New Roman"/>
        </w:rPr>
      </w:pPr>
    </w:p>
    <w:p w14:paraId="7F8DAD9A" w14:textId="77777777" w:rsidR="00571511" w:rsidRDefault="00571511" w:rsidP="00571511">
      <w:pPr>
        <w:pStyle w:val="NoSpacing"/>
        <w:rPr>
          <w:rFonts w:cs="Times New Roman"/>
        </w:rPr>
      </w:pPr>
    </w:p>
    <w:p w14:paraId="7949D970" w14:textId="77777777" w:rsidR="00571511" w:rsidRDefault="00571511" w:rsidP="00571511">
      <w:pPr>
        <w:pStyle w:val="NoSpacing"/>
        <w:rPr>
          <w:rFonts w:cs="Times New Roman"/>
        </w:rPr>
      </w:pPr>
      <w:r>
        <w:rPr>
          <w:rFonts w:cs="Times New Roman"/>
        </w:rPr>
        <w:tab/>
        <w:t>1507</w:t>
      </w:r>
      <w:r>
        <w:rPr>
          <w:rFonts w:cs="Times New Roman"/>
        </w:rPr>
        <w:tab/>
        <w:t>His Will was proved.</w:t>
      </w:r>
    </w:p>
    <w:p w14:paraId="21279E7E" w14:textId="77777777" w:rsidR="00571511" w:rsidRDefault="00571511" w:rsidP="0057151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EE5FAD">
          <w:rPr>
            <w:rStyle w:val="Hyperlink"/>
            <w:rFonts w:cs="Times New Roman"/>
          </w:rPr>
          <w:t>https://www.medievalgenealogy.org.uk/wills/index_C.shtml</w:t>
        </w:r>
      </w:hyperlink>
      <w:r>
        <w:rPr>
          <w:rFonts w:cs="Times New Roman"/>
        </w:rPr>
        <w:t xml:space="preserve"> )</w:t>
      </w:r>
    </w:p>
    <w:p w14:paraId="07F8048B" w14:textId="77777777" w:rsidR="00571511" w:rsidRDefault="00571511" w:rsidP="00571511">
      <w:pPr>
        <w:pStyle w:val="NoSpacing"/>
        <w:rPr>
          <w:rFonts w:cs="Times New Roman"/>
        </w:rPr>
      </w:pPr>
    </w:p>
    <w:p w14:paraId="50D307E2" w14:textId="77777777" w:rsidR="00571511" w:rsidRDefault="00571511" w:rsidP="00571511">
      <w:pPr>
        <w:pStyle w:val="NoSpacing"/>
        <w:rPr>
          <w:rFonts w:cs="Times New Roman"/>
        </w:rPr>
      </w:pPr>
    </w:p>
    <w:p w14:paraId="4AE25C91" w14:textId="77777777" w:rsidR="00571511" w:rsidRDefault="00571511" w:rsidP="00571511">
      <w:pPr>
        <w:pStyle w:val="NoSpacing"/>
        <w:rPr>
          <w:rFonts w:cs="Times New Roman"/>
        </w:rPr>
      </w:pPr>
      <w:r>
        <w:rPr>
          <w:rFonts w:cs="Times New Roman"/>
        </w:rPr>
        <w:t>22 June 2025</w:t>
      </w:r>
    </w:p>
    <w:p w14:paraId="55CCF9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02BA6" w14:textId="77777777" w:rsidR="00BF16C6" w:rsidRDefault="00BF16C6" w:rsidP="00086E2C">
      <w:pPr>
        <w:spacing w:after="0" w:line="240" w:lineRule="auto"/>
      </w:pPr>
      <w:r>
        <w:separator/>
      </w:r>
    </w:p>
  </w:endnote>
  <w:endnote w:type="continuationSeparator" w:id="0">
    <w:p w14:paraId="3113252F" w14:textId="77777777" w:rsidR="00BF16C6" w:rsidRDefault="00BF16C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47A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7992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DDA9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82E3" w14:textId="77777777" w:rsidR="00BF16C6" w:rsidRDefault="00BF16C6" w:rsidP="00086E2C">
      <w:pPr>
        <w:spacing w:after="0" w:line="240" w:lineRule="auto"/>
      </w:pPr>
      <w:r>
        <w:separator/>
      </w:r>
    </w:p>
  </w:footnote>
  <w:footnote w:type="continuationSeparator" w:id="0">
    <w:p w14:paraId="342B6170" w14:textId="77777777" w:rsidR="00BF16C6" w:rsidRDefault="00BF16C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7870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A28B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422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511"/>
    <w:rsid w:val="00086E2C"/>
    <w:rsid w:val="000A2E7A"/>
    <w:rsid w:val="002244B7"/>
    <w:rsid w:val="00314D94"/>
    <w:rsid w:val="005435B9"/>
    <w:rsid w:val="00571511"/>
    <w:rsid w:val="00617568"/>
    <w:rsid w:val="006E68FA"/>
    <w:rsid w:val="008E56AD"/>
    <w:rsid w:val="00AF65CA"/>
    <w:rsid w:val="00B47675"/>
    <w:rsid w:val="00BF16C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3E0A2"/>
  <w15:chartTrackingRefBased/>
  <w15:docId w15:val="{AA36ED64-6561-40C6-ACBF-C8A65B36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7151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C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2026-05-28T13:28:00Z</dcterms:created>
  <dcterms:modified xsi:type="dcterms:W3CDTF">2026-05-28T13:29:00Z</dcterms:modified>
</cp:coreProperties>
</file>