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018C" w14:textId="77777777" w:rsidR="007D2D80" w:rsidRDefault="007D2D80" w:rsidP="007D2D80">
      <w:pPr>
        <w:rPr>
          <w:rFonts w:cs="Times New Roman"/>
        </w:rPr>
      </w:pPr>
      <w:r>
        <w:rPr>
          <w:rFonts w:cs="Times New Roman"/>
          <w:u w:val="single"/>
        </w:rPr>
        <w:t>Brother John CHERY</w:t>
      </w:r>
      <w:r>
        <w:rPr>
          <w:rFonts w:cs="Times New Roman"/>
        </w:rPr>
        <w:t xml:space="preserve">       (fl.1401)</w:t>
      </w:r>
    </w:p>
    <w:p w14:paraId="3AF127E2" w14:textId="77777777" w:rsidR="007D2D80" w:rsidRDefault="007D2D80" w:rsidP="007D2D80">
      <w:pPr>
        <w:rPr>
          <w:rFonts w:cs="Times New Roman"/>
        </w:rPr>
      </w:pPr>
      <w:r>
        <w:rPr>
          <w:rFonts w:cs="Times New Roman"/>
        </w:rPr>
        <w:t>Canon of Guisborough.</w:t>
      </w:r>
    </w:p>
    <w:p w14:paraId="5093E2A4" w14:textId="77777777" w:rsidR="007D2D80" w:rsidRDefault="007D2D80" w:rsidP="007D2D80">
      <w:pPr>
        <w:rPr>
          <w:rFonts w:cs="Times New Roman"/>
        </w:rPr>
      </w:pPr>
    </w:p>
    <w:p w14:paraId="546A89BD" w14:textId="77777777" w:rsidR="007D2D80" w:rsidRDefault="007D2D80" w:rsidP="007D2D80">
      <w:pPr>
        <w:rPr>
          <w:rFonts w:cs="Times New Roman"/>
        </w:rPr>
      </w:pPr>
    </w:p>
    <w:p w14:paraId="16330189" w14:textId="77777777" w:rsidR="007D2D80" w:rsidRDefault="007D2D80" w:rsidP="007D2D80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subdeacon in the conventual church of the Dominicans, York.</w:t>
      </w:r>
    </w:p>
    <w:p w14:paraId="3DCEB17F" w14:textId="77777777" w:rsidR="007D2D80" w:rsidRDefault="007D2D80" w:rsidP="007D2D80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3D7C2EFA" w14:textId="77777777" w:rsidR="007D2D80" w:rsidRDefault="007D2D80" w:rsidP="007D2D80">
      <w:pPr>
        <w:rPr>
          <w:rFonts w:cs="Times New Roman"/>
        </w:rPr>
      </w:pPr>
    </w:p>
    <w:p w14:paraId="6022FE7E" w14:textId="77777777" w:rsidR="007D2D80" w:rsidRDefault="007D2D80" w:rsidP="007D2D80">
      <w:pPr>
        <w:rPr>
          <w:rFonts w:cs="Times New Roman"/>
        </w:rPr>
      </w:pPr>
    </w:p>
    <w:p w14:paraId="398A012A" w14:textId="77777777" w:rsidR="007D2D80" w:rsidRDefault="007D2D80" w:rsidP="007D2D80">
      <w:pPr>
        <w:rPr>
          <w:rFonts w:cs="Times New Roman"/>
        </w:rPr>
      </w:pPr>
      <w:r>
        <w:rPr>
          <w:rFonts w:cs="Times New Roman"/>
        </w:rPr>
        <w:t>15 February 2026</w:t>
      </w:r>
    </w:p>
    <w:p w14:paraId="0BED5F1C" w14:textId="77777777" w:rsidR="00617568" w:rsidRPr="00086E2C" w:rsidRDefault="00617568">
      <w:pPr>
        <w:rPr>
          <w:rFonts w:cs="Times New Roman"/>
        </w:rPr>
      </w:pPr>
    </w:p>
    <w:sectPr w:rsidR="00617568" w:rsidRPr="00086E2C" w:rsidSect="007D2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B5398" w14:textId="77777777" w:rsidR="00DD6B70" w:rsidRDefault="00DD6B70" w:rsidP="00086E2C">
      <w:r>
        <w:separator/>
      </w:r>
    </w:p>
  </w:endnote>
  <w:endnote w:type="continuationSeparator" w:id="0">
    <w:p w14:paraId="2EE1C9AD" w14:textId="77777777" w:rsidR="00DD6B70" w:rsidRDefault="00DD6B7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634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8269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424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4360" w14:textId="77777777" w:rsidR="00DD6B70" w:rsidRDefault="00DD6B70" w:rsidP="00086E2C">
      <w:r>
        <w:separator/>
      </w:r>
    </w:p>
  </w:footnote>
  <w:footnote w:type="continuationSeparator" w:id="0">
    <w:p w14:paraId="15857871" w14:textId="77777777" w:rsidR="00DD6B70" w:rsidRDefault="00DD6B7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0E8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4F13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976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80"/>
    <w:rsid w:val="00086E2C"/>
    <w:rsid w:val="000A2E7A"/>
    <w:rsid w:val="002244B7"/>
    <w:rsid w:val="00314D94"/>
    <w:rsid w:val="003B4C12"/>
    <w:rsid w:val="00617568"/>
    <w:rsid w:val="006E68FA"/>
    <w:rsid w:val="007D2D80"/>
    <w:rsid w:val="00DD6B7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D90D9"/>
  <w15:chartTrackingRefBased/>
  <w15:docId w15:val="{82A08C93-3F04-4495-B465-5A69A1A0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D80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39</Words>
  <Characters>201</Characters>
  <Application>Microsoft Office Word</Application>
  <DocSecurity>0</DocSecurity>
  <Lines>11</Lines>
  <Paragraphs>6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2026-02-25T16:12:00Z</dcterms:created>
  <dcterms:modified xsi:type="dcterms:W3CDTF">2026-02-25T16:14:00Z</dcterms:modified>
</cp:coreProperties>
</file>