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5E3A" w14:textId="77777777" w:rsidR="001F1119" w:rsidRDefault="001F1119" w:rsidP="001F11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CHEDWORTH</w:t>
      </w:r>
      <w:r>
        <w:rPr>
          <w:rFonts w:cs="Times New Roman"/>
          <w:szCs w:val="24"/>
        </w:rPr>
        <w:t xml:space="preserve">       (fl.1467)</w:t>
      </w:r>
    </w:p>
    <w:p w14:paraId="6316B554" w14:textId="77777777" w:rsidR="001F1119" w:rsidRDefault="001F1119" w:rsidP="001F1119">
      <w:pPr>
        <w:pStyle w:val="NoSpacing"/>
        <w:rPr>
          <w:rFonts w:cs="Times New Roman"/>
          <w:szCs w:val="24"/>
        </w:rPr>
      </w:pPr>
    </w:p>
    <w:p w14:paraId="793744AF" w14:textId="77777777" w:rsidR="001F1119" w:rsidRDefault="001F1119" w:rsidP="001F1119">
      <w:pPr>
        <w:pStyle w:val="NoSpacing"/>
        <w:rPr>
          <w:rFonts w:cs="Times New Roman"/>
          <w:szCs w:val="24"/>
        </w:rPr>
      </w:pPr>
    </w:p>
    <w:p w14:paraId="5852E05D" w14:textId="77777777" w:rsidR="001F1119" w:rsidRDefault="001F1119" w:rsidP="001F11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Feb.1467</w:t>
      </w:r>
      <w:r>
        <w:rPr>
          <w:rFonts w:cs="Times New Roman"/>
          <w:szCs w:val="24"/>
        </w:rPr>
        <w:tab/>
        <w:t>He was on a commission of the peace for Middlesex.</w:t>
      </w:r>
    </w:p>
    <w:p w14:paraId="7E76341C" w14:textId="77777777" w:rsidR="001F1119" w:rsidRDefault="001F1119" w:rsidP="001F11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p.567)</w:t>
      </w:r>
    </w:p>
    <w:p w14:paraId="17BA1EB2" w14:textId="77777777" w:rsidR="001F1119" w:rsidRDefault="001F1119" w:rsidP="001F1119">
      <w:pPr>
        <w:pStyle w:val="NoSpacing"/>
        <w:rPr>
          <w:rFonts w:cs="Times New Roman"/>
          <w:szCs w:val="24"/>
        </w:rPr>
      </w:pPr>
    </w:p>
    <w:p w14:paraId="5A384457" w14:textId="77777777" w:rsidR="001F1119" w:rsidRDefault="001F1119" w:rsidP="001F1119">
      <w:pPr>
        <w:pStyle w:val="NoSpacing"/>
        <w:rPr>
          <w:rFonts w:cs="Times New Roman"/>
          <w:szCs w:val="24"/>
        </w:rPr>
      </w:pPr>
    </w:p>
    <w:p w14:paraId="05D7AFE2" w14:textId="3BA2A7DB" w:rsidR="00617568" w:rsidRPr="00086E2C" w:rsidRDefault="001F1119" w:rsidP="001F1119">
      <w:pPr>
        <w:rPr>
          <w:rFonts w:cs="Times New Roman"/>
        </w:rPr>
      </w:pPr>
      <w:r>
        <w:rPr>
          <w:rFonts w:cs="Times New Roman"/>
          <w:szCs w:val="24"/>
        </w:rPr>
        <w:t>17 March 2026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E9EB2" w14:textId="77777777" w:rsidR="00921BA1" w:rsidRDefault="00921BA1" w:rsidP="00086E2C">
      <w:r>
        <w:separator/>
      </w:r>
    </w:p>
  </w:endnote>
  <w:endnote w:type="continuationSeparator" w:id="0">
    <w:p w14:paraId="1D0260FC" w14:textId="77777777" w:rsidR="00921BA1" w:rsidRDefault="00921BA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99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F0D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D76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47C9" w14:textId="77777777" w:rsidR="00921BA1" w:rsidRDefault="00921BA1" w:rsidP="00086E2C">
      <w:r>
        <w:separator/>
      </w:r>
    </w:p>
  </w:footnote>
  <w:footnote w:type="continuationSeparator" w:id="0">
    <w:p w14:paraId="0105C0BA" w14:textId="77777777" w:rsidR="00921BA1" w:rsidRDefault="00921BA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C09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37B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91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19"/>
    <w:rsid w:val="00086E2C"/>
    <w:rsid w:val="000A2E7A"/>
    <w:rsid w:val="001F1119"/>
    <w:rsid w:val="002244B7"/>
    <w:rsid w:val="00314D94"/>
    <w:rsid w:val="00617568"/>
    <w:rsid w:val="006E68FA"/>
    <w:rsid w:val="00921BA1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28DC"/>
  <w15:chartTrackingRefBased/>
  <w15:docId w15:val="{552728E9-AEAE-46F8-B9E3-1CCA6251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11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F111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2026-03-17T20:24:00Z</dcterms:created>
  <dcterms:modified xsi:type="dcterms:W3CDTF">2026-03-17T20:25:00Z</dcterms:modified>
</cp:coreProperties>
</file>