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55818" w14:textId="77777777" w:rsidR="00EC64F8" w:rsidRDefault="00EC64F8" w:rsidP="00EC64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CHAUNDELLER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(fl.1417)</w:t>
      </w:r>
    </w:p>
    <w:p w14:paraId="5E1187DA" w14:textId="77777777" w:rsidR="00EC64F8" w:rsidRDefault="00EC64F8" w:rsidP="00EC64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6195AF34" w14:textId="77777777" w:rsidR="00EC64F8" w:rsidRDefault="00EC64F8" w:rsidP="00EC64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6F4524" w14:textId="77777777" w:rsidR="00EC64F8" w:rsidRDefault="00EC64F8" w:rsidP="00EC64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BC5B75" w14:textId="77777777" w:rsidR="00EC64F8" w:rsidRDefault="00EC64F8" w:rsidP="00EC64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160D6821" w14:textId="77777777" w:rsidR="00EC64F8" w:rsidRDefault="00EC64F8" w:rsidP="00EC64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1B607E8D" w14:textId="77777777" w:rsidR="00EC64F8" w:rsidRDefault="00EC64F8" w:rsidP="00EC64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m9, from the AHRC-funded ‘The Soldier in Later</w:t>
      </w:r>
    </w:p>
    <w:p w14:paraId="5FE3A26A" w14:textId="77777777" w:rsidR="00EC64F8" w:rsidRDefault="00EC64F8" w:rsidP="00EC64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3ADAA961" w14:textId="77777777" w:rsidR="00EC64F8" w:rsidRDefault="00EC64F8" w:rsidP="00EC64F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71A0C527" w14:textId="77777777" w:rsidR="00EC64F8" w:rsidRDefault="00EC64F8" w:rsidP="00EC64F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FB85DFB" w14:textId="77777777" w:rsidR="00EC64F8" w:rsidRDefault="00EC64F8" w:rsidP="00EC64F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EFA46EB" w14:textId="77777777" w:rsidR="00EC64F8" w:rsidRDefault="00EC64F8" w:rsidP="00EC64F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January 2026</w:t>
      </w:r>
    </w:p>
    <w:p w14:paraId="6EAE533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CBD1A" w14:textId="77777777" w:rsidR="000D6749" w:rsidRDefault="000D6749" w:rsidP="00086E2C">
      <w:pPr>
        <w:spacing w:after="0" w:line="240" w:lineRule="auto"/>
      </w:pPr>
      <w:r>
        <w:separator/>
      </w:r>
    </w:p>
  </w:endnote>
  <w:endnote w:type="continuationSeparator" w:id="0">
    <w:p w14:paraId="433C1A3A" w14:textId="77777777" w:rsidR="000D6749" w:rsidRDefault="000D674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67B4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CD53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F10D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DF694" w14:textId="77777777" w:rsidR="000D6749" w:rsidRDefault="000D6749" w:rsidP="00086E2C">
      <w:pPr>
        <w:spacing w:after="0" w:line="240" w:lineRule="auto"/>
      </w:pPr>
      <w:r>
        <w:separator/>
      </w:r>
    </w:p>
  </w:footnote>
  <w:footnote w:type="continuationSeparator" w:id="0">
    <w:p w14:paraId="4B7565E7" w14:textId="77777777" w:rsidR="000D6749" w:rsidRDefault="000D674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EC6D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9B28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6CE9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4F8"/>
    <w:rsid w:val="00086E2C"/>
    <w:rsid w:val="000A2E7A"/>
    <w:rsid w:val="000D6749"/>
    <w:rsid w:val="002244B7"/>
    <w:rsid w:val="00314D94"/>
    <w:rsid w:val="00617568"/>
    <w:rsid w:val="006E68FA"/>
    <w:rsid w:val="00996AE5"/>
    <w:rsid w:val="00EC64F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30BE3"/>
  <w15:chartTrackingRefBased/>
  <w15:docId w15:val="{0D017F5C-0DEF-4A2C-A9EF-AE8194F16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C64F8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EC64F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54</Words>
  <Characters>324</Characters>
  <Application>Microsoft Office Word</Application>
  <DocSecurity>0</DocSecurity>
  <Lines>15</Lines>
  <Paragraphs>11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2026-02-20T21:15:00Z</dcterms:created>
  <dcterms:modified xsi:type="dcterms:W3CDTF">2026-02-20T21:15:00Z</dcterms:modified>
</cp:coreProperties>
</file>