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36394" w14:textId="77777777" w:rsidR="00F76952" w:rsidRDefault="00F76952" w:rsidP="00F76952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CHAUNCY, the elder</w:t>
      </w:r>
      <w:r>
        <w:rPr>
          <w:rFonts w:cs="Times New Roman"/>
        </w:rPr>
        <w:t xml:space="preserve">        (d.ca.1499)</w:t>
      </w:r>
    </w:p>
    <w:p w14:paraId="3D60147C" w14:textId="77777777" w:rsidR="00F76952" w:rsidRDefault="00F76952" w:rsidP="00F76952">
      <w:pPr>
        <w:pStyle w:val="NoSpacing"/>
        <w:rPr>
          <w:rFonts w:cs="Times New Roman"/>
        </w:rPr>
      </w:pPr>
      <w:r>
        <w:rPr>
          <w:rFonts w:cs="Times New Roman"/>
        </w:rPr>
        <w:t>of Northampton.</w:t>
      </w:r>
    </w:p>
    <w:p w14:paraId="29FEAC4B" w14:textId="77777777" w:rsidR="00F76952" w:rsidRDefault="00F76952" w:rsidP="00F76952">
      <w:pPr>
        <w:pStyle w:val="NoSpacing"/>
        <w:rPr>
          <w:rFonts w:cs="Times New Roman"/>
        </w:rPr>
      </w:pPr>
    </w:p>
    <w:p w14:paraId="2A248B85" w14:textId="77777777" w:rsidR="00F76952" w:rsidRDefault="00F76952" w:rsidP="00F76952">
      <w:pPr>
        <w:pStyle w:val="NoSpacing"/>
        <w:rPr>
          <w:rFonts w:cs="Times New Roman"/>
        </w:rPr>
      </w:pPr>
    </w:p>
    <w:p w14:paraId="570931BA" w14:textId="77777777" w:rsidR="00F76952" w:rsidRDefault="00F76952" w:rsidP="00F76952">
      <w:pPr>
        <w:pStyle w:val="NoSpacing"/>
        <w:rPr>
          <w:rFonts w:cs="Times New Roman"/>
        </w:rPr>
      </w:pPr>
      <w:r>
        <w:rPr>
          <w:rFonts w:cs="Times New Roman"/>
        </w:rPr>
        <w:tab/>
        <w:t>1499</w:t>
      </w:r>
      <w:r>
        <w:rPr>
          <w:rFonts w:cs="Times New Roman"/>
        </w:rPr>
        <w:tab/>
        <w:t>His Will was proved.</w:t>
      </w:r>
    </w:p>
    <w:p w14:paraId="16C58031" w14:textId="77777777" w:rsidR="00F76952" w:rsidRDefault="00F76952" w:rsidP="00F76952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6" w:history="1">
        <w:r w:rsidRPr="00EE5FAD">
          <w:rPr>
            <w:rStyle w:val="Hyperlink"/>
            <w:rFonts w:cs="Times New Roman"/>
          </w:rPr>
          <w:t>https://www.medievalgenealogy.org.uk/wills/index_C.shtml</w:t>
        </w:r>
      </w:hyperlink>
      <w:r>
        <w:rPr>
          <w:rFonts w:cs="Times New Roman"/>
        </w:rPr>
        <w:t xml:space="preserve"> )</w:t>
      </w:r>
    </w:p>
    <w:p w14:paraId="31D3A68D" w14:textId="77777777" w:rsidR="00F76952" w:rsidRDefault="00F76952" w:rsidP="00F76952">
      <w:pPr>
        <w:pStyle w:val="NoSpacing"/>
        <w:rPr>
          <w:rFonts w:cs="Times New Roman"/>
        </w:rPr>
      </w:pPr>
    </w:p>
    <w:p w14:paraId="1FA94564" w14:textId="77777777" w:rsidR="00F76952" w:rsidRDefault="00F76952" w:rsidP="00F76952">
      <w:pPr>
        <w:pStyle w:val="NoSpacing"/>
        <w:rPr>
          <w:rFonts w:cs="Times New Roman"/>
        </w:rPr>
      </w:pPr>
    </w:p>
    <w:p w14:paraId="3BD7E2D2" w14:textId="77777777" w:rsidR="00F76952" w:rsidRDefault="00F76952" w:rsidP="00F76952">
      <w:pPr>
        <w:pStyle w:val="NoSpacing"/>
        <w:rPr>
          <w:rFonts w:cs="Times New Roman"/>
        </w:rPr>
      </w:pPr>
      <w:r>
        <w:rPr>
          <w:rFonts w:cs="Times New Roman"/>
        </w:rPr>
        <w:t>22 June 2025</w:t>
      </w:r>
    </w:p>
    <w:p w14:paraId="0202E4F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096C4" w14:textId="77777777" w:rsidR="003F0BB5" w:rsidRDefault="003F0BB5" w:rsidP="00086E2C">
      <w:pPr>
        <w:spacing w:after="0" w:line="240" w:lineRule="auto"/>
      </w:pPr>
      <w:r>
        <w:separator/>
      </w:r>
    </w:p>
  </w:endnote>
  <w:endnote w:type="continuationSeparator" w:id="0">
    <w:p w14:paraId="361353FA" w14:textId="77777777" w:rsidR="003F0BB5" w:rsidRDefault="003F0BB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7582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F08D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9FD4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EF117" w14:textId="77777777" w:rsidR="003F0BB5" w:rsidRDefault="003F0BB5" w:rsidP="00086E2C">
      <w:pPr>
        <w:spacing w:after="0" w:line="240" w:lineRule="auto"/>
      </w:pPr>
      <w:r>
        <w:separator/>
      </w:r>
    </w:p>
  </w:footnote>
  <w:footnote w:type="continuationSeparator" w:id="0">
    <w:p w14:paraId="7F81842D" w14:textId="77777777" w:rsidR="003F0BB5" w:rsidRDefault="003F0BB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E309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FC70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DC84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952"/>
    <w:rsid w:val="00086E2C"/>
    <w:rsid w:val="000A2E7A"/>
    <w:rsid w:val="002244B7"/>
    <w:rsid w:val="00314D94"/>
    <w:rsid w:val="003F0BB5"/>
    <w:rsid w:val="005435B9"/>
    <w:rsid w:val="00617568"/>
    <w:rsid w:val="006E68FA"/>
    <w:rsid w:val="008E56AD"/>
    <w:rsid w:val="00912557"/>
    <w:rsid w:val="00AF65CA"/>
    <w:rsid w:val="00ED3A55"/>
    <w:rsid w:val="00F479D0"/>
    <w:rsid w:val="00F76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37C07"/>
  <w15:chartTrackingRefBased/>
  <w15:docId w15:val="{3F5DB767-EE7A-4E00-A49B-429D3D45A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F7695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dievalgenealogy.org.uk/wills/index_C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2026-05-18T20:50:00Z</dcterms:created>
  <dcterms:modified xsi:type="dcterms:W3CDTF">2026-05-18T20:51:00Z</dcterms:modified>
</cp:coreProperties>
</file>