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C2922" w14:textId="77777777" w:rsidR="00AA65F5" w:rsidRDefault="00AA65F5" w:rsidP="00AA65F5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John CHATTOK</w:t>
      </w:r>
      <w:r>
        <w:rPr>
          <w:rFonts w:eastAsia="Times New Roman"/>
        </w:rPr>
        <w:t xml:space="preserve">       (fl.1437)</w:t>
      </w:r>
    </w:p>
    <w:p w14:paraId="5332E3B4" w14:textId="77777777" w:rsidR="00AA65F5" w:rsidRDefault="00AA65F5" w:rsidP="00AA65F5">
      <w:pPr>
        <w:pStyle w:val="NoSpacing"/>
        <w:rPr>
          <w:rFonts w:eastAsia="Times New Roman"/>
        </w:rPr>
      </w:pPr>
    </w:p>
    <w:p w14:paraId="62564EE0" w14:textId="77777777" w:rsidR="00AA65F5" w:rsidRDefault="00AA65F5" w:rsidP="00AA65F5">
      <w:pPr>
        <w:pStyle w:val="NoSpacing"/>
        <w:rPr>
          <w:rFonts w:eastAsia="Times New Roman"/>
        </w:rPr>
      </w:pPr>
    </w:p>
    <w:p w14:paraId="241CC317" w14:textId="77777777" w:rsidR="00AA65F5" w:rsidRDefault="00AA65F5" w:rsidP="00AA65F5">
      <w:pPr>
        <w:pStyle w:val="NoSpacing"/>
        <w:rPr>
          <w:rFonts w:eastAsia="Times New Roman"/>
        </w:rPr>
      </w:pPr>
      <w:r>
        <w:rPr>
          <w:rFonts w:eastAsia="Times New Roman"/>
        </w:rPr>
        <w:tab/>
        <w:t>1437</w:t>
      </w:r>
      <w:r>
        <w:rPr>
          <w:rFonts w:eastAsia="Times New Roman"/>
        </w:rPr>
        <w:tab/>
        <w:t>He made a plaint of debt against Thomas Amery of Ashwell(q.v.), Roger</w:t>
      </w:r>
    </w:p>
    <w:p w14:paraId="7E75096A" w14:textId="77777777" w:rsidR="00AA65F5" w:rsidRDefault="00AA65F5" w:rsidP="00AA65F5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proofErr w:type="spellStart"/>
      <w:r>
        <w:rPr>
          <w:rFonts w:eastAsia="Times New Roman"/>
        </w:rPr>
        <w:t>Barlyston</w:t>
      </w:r>
      <w:proofErr w:type="spellEnd"/>
      <w:r>
        <w:rPr>
          <w:rFonts w:eastAsia="Times New Roman"/>
        </w:rPr>
        <w:t xml:space="preserve"> of </w:t>
      </w:r>
      <w:proofErr w:type="spellStart"/>
      <w:r>
        <w:rPr>
          <w:rFonts w:eastAsia="Times New Roman"/>
        </w:rPr>
        <w:t>St.Albans</w:t>
      </w:r>
      <w:proofErr w:type="spellEnd"/>
      <w:r>
        <w:rPr>
          <w:rFonts w:eastAsia="Times New Roman"/>
        </w:rPr>
        <w:t xml:space="preserve">(q.v.), Edmund Fresaunt of </w:t>
      </w:r>
      <w:proofErr w:type="spellStart"/>
      <w:r>
        <w:rPr>
          <w:rFonts w:eastAsia="Times New Roman"/>
        </w:rPr>
        <w:t>St..Albans</w:t>
      </w:r>
      <w:proofErr w:type="spellEnd"/>
      <w:r>
        <w:rPr>
          <w:rFonts w:eastAsia="Times New Roman"/>
        </w:rPr>
        <w:t>(q.v.) and</w:t>
      </w:r>
    </w:p>
    <w:p w14:paraId="6AF73352" w14:textId="77777777" w:rsidR="00AA65F5" w:rsidRDefault="00AA65F5" w:rsidP="00AA65F5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John Pewer of Markyate(q.v.).</w:t>
      </w:r>
    </w:p>
    <w:p w14:paraId="2878CEE5" w14:textId="77777777" w:rsidR="00AA65F5" w:rsidRDefault="00AA65F5" w:rsidP="00AA65F5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6" w:history="1">
        <w:r w:rsidRPr="00BA7CC2">
          <w:rPr>
            <w:rStyle w:val="Hyperlink"/>
            <w:rFonts w:eastAsia="Times New Roman"/>
          </w:rPr>
          <w:t>https://waalt.uh.edu/index.php/CP40/705</w:t>
        </w:r>
      </w:hyperlink>
      <w:r>
        <w:rPr>
          <w:rFonts w:eastAsia="Times New Roman"/>
        </w:rPr>
        <w:t xml:space="preserve"> )</w:t>
      </w:r>
    </w:p>
    <w:p w14:paraId="3DA5F5A4" w14:textId="77777777" w:rsidR="00AA65F5" w:rsidRDefault="00AA65F5" w:rsidP="00AA65F5">
      <w:pPr>
        <w:pStyle w:val="NoSpacing"/>
        <w:rPr>
          <w:rFonts w:eastAsia="Times New Roman"/>
        </w:rPr>
      </w:pPr>
    </w:p>
    <w:p w14:paraId="22CD753D" w14:textId="77777777" w:rsidR="00AA65F5" w:rsidRDefault="00AA65F5" w:rsidP="00AA65F5">
      <w:pPr>
        <w:pStyle w:val="NoSpacing"/>
        <w:rPr>
          <w:rFonts w:eastAsia="Times New Roman"/>
        </w:rPr>
      </w:pPr>
    </w:p>
    <w:p w14:paraId="3F1764C6" w14:textId="77777777" w:rsidR="00AA65F5" w:rsidRDefault="00AA65F5" w:rsidP="00AA65F5">
      <w:pPr>
        <w:pStyle w:val="NoSpacing"/>
        <w:rPr>
          <w:rFonts w:eastAsia="Times New Roman"/>
        </w:rPr>
      </w:pPr>
      <w:r>
        <w:rPr>
          <w:rFonts w:eastAsia="Times New Roman"/>
        </w:rPr>
        <w:t>21 January 2026</w:t>
      </w:r>
    </w:p>
    <w:p w14:paraId="683EF53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BFE38" w14:textId="77777777" w:rsidR="00DE295D" w:rsidRDefault="00DE295D" w:rsidP="00086E2C">
      <w:pPr>
        <w:spacing w:after="0" w:line="240" w:lineRule="auto"/>
      </w:pPr>
      <w:r>
        <w:separator/>
      </w:r>
    </w:p>
  </w:endnote>
  <w:endnote w:type="continuationSeparator" w:id="0">
    <w:p w14:paraId="0AF994A1" w14:textId="77777777" w:rsidR="00DE295D" w:rsidRDefault="00DE295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1FA1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7F6C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EB98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ACB02" w14:textId="77777777" w:rsidR="00DE295D" w:rsidRDefault="00DE295D" w:rsidP="00086E2C">
      <w:pPr>
        <w:spacing w:after="0" w:line="240" w:lineRule="auto"/>
      </w:pPr>
      <w:r>
        <w:separator/>
      </w:r>
    </w:p>
  </w:footnote>
  <w:footnote w:type="continuationSeparator" w:id="0">
    <w:p w14:paraId="0A3A37DE" w14:textId="77777777" w:rsidR="00DE295D" w:rsidRDefault="00DE295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3C33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200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9279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5F5"/>
    <w:rsid w:val="00086E2C"/>
    <w:rsid w:val="000A2E7A"/>
    <w:rsid w:val="002244B7"/>
    <w:rsid w:val="00314D94"/>
    <w:rsid w:val="00617568"/>
    <w:rsid w:val="006E68FA"/>
    <w:rsid w:val="00AA65F5"/>
    <w:rsid w:val="00DE295D"/>
    <w:rsid w:val="00EB02D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124B7"/>
  <w15:chartTrackingRefBased/>
  <w15:docId w15:val="{26118DC1-B318-4EF9-8408-D19CCFEB2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A65F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AA65F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224</Characters>
  <Application>Microsoft Office Word</Application>
  <DocSecurity>0</DocSecurity>
  <Lines>10</Lines>
  <Paragraphs>6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2026-01-24T17:43:00Z</dcterms:created>
  <dcterms:modified xsi:type="dcterms:W3CDTF">2026-01-24T17:44:00Z</dcterms:modified>
</cp:coreProperties>
</file>