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BD4CE" w14:textId="77777777" w:rsidR="00DF7C0C" w:rsidRDefault="00DF7C0C" w:rsidP="00DF7C0C">
      <w:pPr>
        <w:pStyle w:val="NoSpacing"/>
      </w:pPr>
      <w:r>
        <w:rPr>
          <w:u w:val="single"/>
        </w:rPr>
        <w:t>Thomas CHATERLEY</w:t>
      </w:r>
      <w:r>
        <w:t xml:space="preserve">       (fl.1460)</w:t>
      </w:r>
    </w:p>
    <w:p w14:paraId="3AEFB6FB" w14:textId="77777777" w:rsidR="00DF7C0C" w:rsidRDefault="00DF7C0C" w:rsidP="00DF7C0C">
      <w:pPr>
        <w:pStyle w:val="NoSpacing"/>
      </w:pPr>
    </w:p>
    <w:p w14:paraId="194B9FDA" w14:textId="77777777" w:rsidR="00DF7C0C" w:rsidRDefault="00DF7C0C" w:rsidP="00DF7C0C">
      <w:pPr>
        <w:pStyle w:val="NoSpacing"/>
      </w:pPr>
    </w:p>
    <w:p w14:paraId="05403621" w14:textId="77777777" w:rsidR="00DF7C0C" w:rsidRDefault="00DF7C0C" w:rsidP="00DF7C0C">
      <w:pPr>
        <w:pStyle w:val="NoSpacing"/>
      </w:pPr>
      <w:r>
        <w:tab/>
        <w:t>1460</w:t>
      </w:r>
      <w:r>
        <w:tab/>
        <w:t>He made a plaint of trespass against John Brome of Leek, Staffordshire(q.v.),</w:t>
      </w:r>
    </w:p>
    <w:p w14:paraId="0B6951DB" w14:textId="77777777" w:rsidR="00DF7C0C" w:rsidRDefault="00DF7C0C" w:rsidP="00DF7C0C">
      <w:pPr>
        <w:pStyle w:val="NoSpacing"/>
      </w:pPr>
      <w:r>
        <w:tab/>
      </w:r>
      <w:r>
        <w:tab/>
        <w:t>John Twysse of Leek(q.v.) and John Godhelp of Leek(q.v.).</w:t>
      </w:r>
    </w:p>
    <w:p w14:paraId="6275E512" w14:textId="77777777" w:rsidR="00DF7C0C" w:rsidRDefault="00DF7C0C" w:rsidP="00DF7C0C">
      <w:pPr>
        <w:pStyle w:val="NoSpacing"/>
        <w:rPr>
          <w:rFonts w:cs="Times New Roman"/>
          <w:szCs w:val="24"/>
          <w:lang w:val="en-GB"/>
        </w:rPr>
      </w:pPr>
      <w:r>
        <w:tab/>
      </w:r>
      <w:r>
        <w:tab/>
      </w:r>
      <w:r w:rsidRPr="00DD757F">
        <w:rPr>
          <w:rFonts w:cs="Times New Roman"/>
          <w:szCs w:val="24"/>
          <w:lang w:val="en-GB"/>
        </w:rPr>
        <w:t>( https://waalt.uh.edu/index.php/KB27/795 )</w:t>
      </w:r>
    </w:p>
    <w:p w14:paraId="5FE1CB50" w14:textId="77777777" w:rsidR="00DF7C0C" w:rsidRDefault="00DF7C0C" w:rsidP="00DF7C0C">
      <w:pPr>
        <w:pStyle w:val="NoSpacing"/>
        <w:rPr>
          <w:rFonts w:cs="Times New Roman"/>
          <w:szCs w:val="24"/>
          <w:lang w:val="en-GB"/>
        </w:rPr>
      </w:pPr>
    </w:p>
    <w:p w14:paraId="7441ABDA" w14:textId="77777777" w:rsidR="00DF7C0C" w:rsidRDefault="00DF7C0C" w:rsidP="00DF7C0C">
      <w:pPr>
        <w:pStyle w:val="NoSpacing"/>
        <w:rPr>
          <w:rFonts w:cs="Times New Roman"/>
          <w:szCs w:val="24"/>
          <w:lang w:val="en-GB"/>
        </w:rPr>
      </w:pPr>
    </w:p>
    <w:p w14:paraId="166ACAB3" w14:textId="77777777" w:rsidR="00DF7C0C" w:rsidRDefault="00DF7C0C" w:rsidP="00DF7C0C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24 December 2025</w:t>
      </w:r>
    </w:p>
    <w:p w14:paraId="7E1BEAE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31EAD" w14:textId="77777777" w:rsidR="007119F3" w:rsidRDefault="007119F3" w:rsidP="00086E2C">
      <w:pPr>
        <w:spacing w:after="0" w:line="240" w:lineRule="auto"/>
      </w:pPr>
      <w:r>
        <w:separator/>
      </w:r>
    </w:p>
  </w:endnote>
  <w:endnote w:type="continuationSeparator" w:id="0">
    <w:p w14:paraId="63B3BE1B" w14:textId="77777777" w:rsidR="007119F3" w:rsidRDefault="007119F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9B11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9590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67A0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38CD6" w14:textId="77777777" w:rsidR="007119F3" w:rsidRDefault="007119F3" w:rsidP="00086E2C">
      <w:pPr>
        <w:spacing w:after="0" w:line="240" w:lineRule="auto"/>
      </w:pPr>
      <w:r>
        <w:separator/>
      </w:r>
    </w:p>
  </w:footnote>
  <w:footnote w:type="continuationSeparator" w:id="0">
    <w:p w14:paraId="7D366359" w14:textId="77777777" w:rsidR="007119F3" w:rsidRDefault="007119F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1C49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44F1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F862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C0C"/>
    <w:rsid w:val="00086E2C"/>
    <w:rsid w:val="000A2E7A"/>
    <w:rsid w:val="002244B7"/>
    <w:rsid w:val="00314D94"/>
    <w:rsid w:val="004B6130"/>
    <w:rsid w:val="00617568"/>
    <w:rsid w:val="006E68FA"/>
    <w:rsid w:val="007119F3"/>
    <w:rsid w:val="00DF7C0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079FC"/>
  <w15:chartTrackingRefBased/>
  <w15:docId w15:val="{AD8A7901-18AC-411C-8A11-61DAF7074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F7C0C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35</Words>
  <Characters>210</Characters>
  <Application>Microsoft Office Word</Application>
  <DocSecurity>0</DocSecurity>
  <Lines>10</Lines>
  <Paragraphs>7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2026-03-16T07:29:00Z</dcterms:created>
  <dcterms:modified xsi:type="dcterms:W3CDTF">2026-03-16T07:29:00Z</dcterms:modified>
</cp:coreProperties>
</file>