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C8B91" w14:textId="77777777" w:rsidR="001E1792" w:rsidRDefault="001E1792" w:rsidP="001E179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Ralph CHARLES</w:t>
      </w:r>
      <w:r>
        <w:rPr>
          <w:rFonts w:ascii="Times New Roman" w:hAnsi="Times New Roman" w:cs="Times New Roman"/>
          <w:lang w:val="en-US"/>
        </w:rPr>
        <w:t xml:space="preserve">         (fl.1485)</w:t>
      </w:r>
    </w:p>
    <w:p w14:paraId="0DD30150" w14:textId="77777777" w:rsidR="001E1792" w:rsidRDefault="001E1792" w:rsidP="001E179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Warwick. chaplain.</w:t>
      </w:r>
    </w:p>
    <w:p w14:paraId="72E6000C" w14:textId="77777777" w:rsidR="001E1792" w:rsidRDefault="001E1792" w:rsidP="001E1792">
      <w:pPr>
        <w:pStyle w:val="NoSpacing"/>
        <w:rPr>
          <w:rFonts w:ascii="Times New Roman" w:hAnsi="Times New Roman" w:cs="Times New Roman"/>
          <w:lang w:val="en-US"/>
        </w:rPr>
      </w:pPr>
    </w:p>
    <w:p w14:paraId="7C9CD014" w14:textId="77777777" w:rsidR="001E1792" w:rsidRDefault="001E1792" w:rsidP="001E1792">
      <w:pPr>
        <w:pStyle w:val="NoSpacing"/>
        <w:rPr>
          <w:rFonts w:ascii="Times New Roman" w:hAnsi="Times New Roman" w:cs="Times New Roman"/>
          <w:lang w:val="en-US"/>
        </w:rPr>
      </w:pPr>
    </w:p>
    <w:p w14:paraId="26E79C0F" w14:textId="77777777" w:rsidR="001E1792" w:rsidRDefault="001E1792" w:rsidP="001E179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1485</w:t>
      </w:r>
      <w:r>
        <w:rPr>
          <w:rFonts w:ascii="Times New Roman" w:hAnsi="Times New Roman" w:cs="Times New Roman"/>
          <w:lang w:val="en-US"/>
        </w:rPr>
        <w:tab/>
        <w:t xml:space="preserve">Roger Bykley(q.v.) brought an appeal </w:t>
      </w:r>
      <w:proofErr w:type="gramStart"/>
      <w:r>
        <w:rPr>
          <w:rFonts w:ascii="Times New Roman" w:hAnsi="Times New Roman" w:cs="Times New Roman"/>
          <w:lang w:val="en-US"/>
        </w:rPr>
        <w:t>of</w:t>
      </w:r>
      <w:proofErr w:type="gramEnd"/>
      <w:r>
        <w:rPr>
          <w:rFonts w:ascii="Times New Roman" w:hAnsi="Times New Roman" w:cs="Times New Roman"/>
          <w:lang w:val="en-US"/>
        </w:rPr>
        <w:t xml:space="preserve"> robbery against him and 13 others.</w:t>
      </w:r>
    </w:p>
    <w:p w14:paraId="1E5AAA9E" w14:textId="77777777" w:rsidR="001E1792" w:rsidRDefault="001E1792" w:rsidP="001E179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6763D3">
          <w:rPr>
            <w:rStyle w:val="Hyperlink"/>
            <w:rFonts w:ascii="Times New Roman" w:hAnsi="Times New Roman" w:cs="Times New Roman"/>
            <w:lang w:val="en-US"/>
          </w:rPr>
          <w:t>https://waalt.uh.edu/index.php/KB27/895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17502799" w14:textId="77777777" w:rsidR="001E1792" w:rsidRDefault="001E1792" w:rsidP="001E1792">
      <w:pPr>
        <w:pStyle w:val="NoSpacing"/>
        <w:rPr>
          <w:rFonts w:ascii="Times New Roman" w:hAnsi="Times New Roman" w:cs="Times New Roman"/>
          <w:lang w:val="en-US"/>
        </w:rPr>
      </w:pPr>
    </w:p>
    <w:p w14:paraId="790BD4E5" w14:textId="77777777" w:rsidR="001E1792" w:rsidRDefault="001E1792" w:rsidP="001E1792">
      <w:pPr>
        <w:pStyle w:val="NoSpacing"/>
        <w:rPr>
          <w:rFonts w:ascii="Times New Roman" w:hAnsi="Times New Roman" w:cs="Times New Roman"/>
          <w:lang w:val="en-US"/>
        </w:rPr>
      </w:pPr>
    </w:p>
    <w:p w14:paraId="55F35DDC" w14:textId="77777777" w:rsidR="001E1792" w:rsidRDefault="001E1792" w:rsidP="001E179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 April 2026</w:t>
      </w:r>
    </w:p>
    <w:p w14:paraId="3A27692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0AF6F" w14:textId="77777777" w:rsidR="00D2773E" w:rsidRDefault="00D2773E" w:rsidP="00086E2C">
      <w:pPr>
        <w:spacing w:after="0" w:line="240" w:lineRule="auto"/>
      </w:pPr>
      <w:r>
        <w:separator/>
      </w:r>
    </w:p>
  </w:endnote>
  <w:endnote w:type="continuationSeparator" w:id="0">
    <w:p w14:paraId="308949A7" w14:textId="77777777" w:rsidR="00D2773E" w:rsidRDefault="00D2773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1EA8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F3CF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7637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F3916" w14:textId="77777777" w:rsidR="00D2773E" w:rsidRDefault="00D2773E" w:rsidP="00086E2C">
      <w:pPr>
        <w:spacing w:after="0" w:line="240" w:lineRule="auto"/>
      </w:pPr>
      <w:r>
        <w:separator/>
      </w:r>
    </w:p>
  </w:footnote>
  <w:footnote w:type="continuationSeparator" w:id="0">
    <w:p w14:paraId="1C916B6F" w14:textId="77777777" w:rsidR="00D2773E" w:rsidRDefault="00D2773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55AC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1050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3A59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792"/>
    <w:rsid w:val="00086E2C"/>
    <w:rsid w:val="000A2E7A"/>
    <w:rsid w:val="001E1792"/>
    <w:rsid w:val="002244B7"/>
    <w:rsid w:val="00314D94"/>
    <w:rsid w:val="00617568"/>
    <w:rsid w:val="006E68FA"/>
    <w:rsid w:val="00987E4B"/>
    <w:rsid w:val="00D2773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F58AE"/>
  <w15:chartTrackingRefBased/>
  <w15:docId w15:val="{7E72BC91-DDC3-4D7D-9124-F4CE81BDB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E179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E179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9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33</Words>
  <Characters>221</Characters>
  <Application>Microsoft Office Word</Application>
  <DocSecurity>0</DocSecurity>
  <Lines>10</Lines>
  <Paragraphs>6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2026-04-01T23:33:00Z</dcterms:created>
  <dcterms:modified xsi:type="dcterms:W3CDTF">2026-04-01T23:34:00Z</dcterms:modified>
</cp:coreProperties>
</file>