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F6C6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CHARLEMENT</w:t>
      </w:r>
      <w:r>
        <w:rPr>
          <w:rFonts w:ascii="Times New Roman" w:hAnsi="Times New Roman" w:cs="Times New Roman"/>
        </w:rPr>
        <w:t xml:space="preserve">        (fl.1472)</w:t>
      </w:r>
    </w:p>
    <w:p w14:paraId="4350CC17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0DB2771C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</w:p>
    <w:p w14:paraId="12901E1A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</w:p>
    <w:p w14:paraId="3DDF9660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Thomas.</w:t>
      </w:r>
    </w:p>
    <w:p w14:paraId="4598ACED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0D2EE7F4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</w:p>
    <w:p w14:paraId="5B8525AD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</w:p>
    <w:p w14:paraId="1E0333DE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She made an appeal of homicide against John Tedelyng of Worcester(q.v.),</w:t>
      </w:r>
    </w:p>
    <w:p w14:paraId="7BE99334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Vyncent of Worcester(q.v.) and Robert Momford of Worcester(q.v.).</w:t>
      </w:r>
    </w:p>
    <w:p w14:paraId="4AC11DA3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6D9AD7D8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</w:p>
    <w:p w14:paraId="68576D4E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</w:p>
    <w:p w14:paraId="7D0942A4" w14:textId="77777777" w:rsidR="00DD3B80" w:rsidRDefault="00DD3B80" w:rsidP="00DD3B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2026</w:t>
      </w:r>
    </w:p>
    <w:p w14:paraId="33C579E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149AE" w14:textId="77777777" w:rsidR="001B6466" w:rsidRDefault="001B6466" w:rsidP="00086E2C">
      <w:pPr>
        <w:spacing w:after="0" w:line="240" w:lineRule="auto"/>
      </w:pPr>
      <w:r>
        <w:separator/>
      </w:r>
    </w:p>
  </w:endnote>
  <w:endnote w:type="continuationSeparator" w:id="0">
    <w:p w14:paraId="0C3154DE" w14:textId="77777777" w:rsidR="001B6466" w:rsidRDefault="001B64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A249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7E3F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D23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7047" w14:textId="77777777" w:rsidR="001B6466" w:rsidRDefault="001B6466" w:rsidP="00086E2C">
      <w:pPr>
        <w:spacing w:after="0" w:line="240" w:lineRule="auto"/>
      </w:pPr>
      <w:r>
        <w:separator/>
      </w:r>
    </w:p>
  </w:footnote>
  <w:footnote w:type="continuationSeparator" w:id="0">
    <w:p w14:paraId="1E153568" w14:textId="77777777" w:rsidR="001B6466" w:rsidRDefault="001B64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B77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472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CB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B80"/>
    <w:rsid w:val="00086E2C"/>
    <w:rsid w:val="000A2E7A"/>
    <w:rsid w:val="001B6466"/>
    <w:rsid w:val="002244B7"/>
    <w:rsid w:val="00314D94"/>
    <w:rsid w:val="00566CEB"/>
    <w:rsid w:val="00617568"/>
    <w:rsid w:val="006E68FA"/>
    <w:rsid w:val="00DD3B8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72237"/>
  <w15:chartTrackingRefBased/>
  <w15:docId w15:val="{19D10C5C-49CD-4D2D-B161-FF48E60F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D3B8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3B8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45</Words>
  <Characters>291</Characters>
  <Application>Microsoft Office Word</Application>
  <DocSecurity>0</DocSecurity>
  <Lines>18</Lines>
  <Paragraphs>11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2026-02-12T20:59:00Z</dcterms:created>
  <dcterms:modified xsi:type="dcterms:W3CDTF">2026-02-12T21:00:00Z</dcterms:modified>
</cp:coreProperties>
</file>