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D85E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CHARCOMBE</w:t>
      </w:r>
      <w:r>
        <w:rPr>
          <w:rFonts w:ascii="Times New Roman" w:hAnsi="Times New Roman" w:cs="Times New Roman"/>
          <w:lang w:val="en-US"/>
        </w:rPr>
        <w:t xml:space="preserve">          (fl.1457)</w:t>
      </w:r>
    </w:p>
    <w:p w14:paraId="6B21418C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Mercer.</w:t>
      </w:r>
    </w:p>
    <w:p w14:paraId="75DC88EC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</w:p>
    <w:p w14:paraId="287DC9AF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</w:p>
    <w:p w14:paraId="7CAF1377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>John Salvage(q.v.) brought a plaint of trespass against him.</w:t>
      </w:r>
    </w:p>
    <w:p w14:paraId="638AB4B7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B43AD51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</w:p>
    <w:p w14:paraId="4E5CD84A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</w:p>
    <w:p w14:paraId="5AE25CE2" w14:textId="77777777" w:rsidR="00CA4397" w:rsidRDefault="00CA4397" w:rsidP="00CA439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 January 2026</w:t>
      </w:r>
    </w:p>
    <w:p w14:paraId="5946A56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6E362" w14:textId="77777777" w:rsidR="00641719" w:rsidRDefault="00641719" w:rsidP="00086E2C">
      <w:pPr>
        <w:spacing w:after="0" w:line="240" w:lineRule="auto"/>
      </w:pPr>
      <w:r>
        <w:separator/>
      </w:r>
    </w:p>
  </w:endnote>
  <w:endnote w:type="continuationSeparator" w:id="0">
    <w:p w14:paraId="59F37601" w14:textId="77777777" w:rsidR="00641719" w:rsidRDefault="0064171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BCD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3AC3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FC1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5A57" w14:textId="77777777" w:rsidR="00641719" w:rsidRDefault="00641719" w:rsidP="00086E2C">
      <w:pPr>
        <w:spacing w:after="0" w:line="240" w:lineRule="auto"/>
      </w:pPr>
      <w:r>
        <w:separator/>
      </w:r>
    </w:p>
  </w:footnote>
  <w:footnote w:type="continuationSeparator" w:id="0">
    <w:p w14:paraId="5E8A2A48" w14:textId="77777777" w:rsidR="00641719" w:rsidRDefault="0064171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1C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97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E3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97"/>
    <w:rsid w:val="00086E2C"/>
    <w:rsid w:val="000A2E7A"/>
    <w:rsid w:val="000C7D27"/>
    <w:rsid w:val="002244B7"/>
    <w:rsid w:val="00314D94"/>
    <w:rsid w:val="00617568"/>
    <w:rsid w:val="00641719"/>
    <w:rsid w:val="006E68FA"/>
    <w:rsid w:val="00CA439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E8A04"/>
  <w15:chartTrackingRefBased/>
  <w15:docId w15:val="{F25B0AB7-428B-4875-B670-C4C4619B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A43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43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211</Characters>
  <Application>Microsoft Office Word</Application>
  <DocSecurity>0</DocSecurity>
  <Lines>11</Lines>
  <Paragraphs>6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2026-01-03T23:12:00Z</dcterms:created>
  <dcterms:modified xsi:type="dcterms:W3CDTF">2026-01-03T23:13:00Z</dcterms:modified>
</cp:coreProperties>
</file>