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820E1" w14:textId="77777777" w:rsidR="00BB080F" w:rsidRDefault="00BB080F" w:rsidP="00BB080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William CHAPMAN</w:t>
      </w:r>
      <w:r>
        <w:rPr>
          <w:rFonts w:ascii="Times New Roman" w:hAnsi="Times New Roman" w:cs="Times New Roman"/>
          <w:lang w:val="en-US"/>
        </w:rPr>
        <w:t xml:space="preserve">       (fl.1487)</w:t>
      </w:r>
    </w:p>
    <w:p w14:paraId="14F21615" w14:textId="77777777" w:rsidR="00BB080F" w:rsidRDefault="00BB080F" w:rsidP="00BB080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South Elmham, Suffolk. Yeoman.</w:t>
      </w:r>
    </w:p>
    <w:p w14:paraId="2645DBE7" w14:textId="77777777" w:rsidR="00BB080F" w:rsidRDefault="00BB080F" w:rsidP="00BB080F">
      <w:pPr>
        <w:pStyle w:val="NoSpacing"/>
        <w:rPr>
          <w:rFonts w:ascii="Times New Roman" w:hAnsi="Times New Roman" w:cs="Times New Roman"/>
          <w:lang w:val="en-US"/>
        </w:rPr>
      </w:pPr>
    </w:p>
    <w:p w14:paraId="6111F034" w14:textId="77777777" w:rsidR="00BB080F" w:rsidRDefault="00BB080F" w:rsidP="00BB080F">
      <w:pPr>
        <w:pStyle w:val="NoSpacing"/>
        <w:rPr>
          <w:rFonts w:ascii="Times New Roman" w:hAnsi="Times New Roman" w:cs="Times New Roman"/>
          <w:lang w:val="en-US"/>
        </w:rPr>
      </w:pPr>
    </w:p>
    <w:p w14:paraId="0838D914" w14:textId="77777777" w:rsidR="00BB080F" w:rsidRDefault="00BB080F" w:rsidP="00BB080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1487</w:t>
      </w:r>
      <w:r>
        <w:rPr>
          <w:rFonts w:ascii="Times New Roman" w:hAnsi="Times New Roman" w:cs="Times New Roman"/>
          <w:lang w:val="en-US"/>
        </w:rPr>
        <w:tab/>
        <w:t>The King indicted him and 38 others for trespass and riot.</w:t>
      </w:r>
    </w:p>
    <w:p w14:paraId="07EC941C" w14:textId="77777777" w:rsidR="00BB080F" w:rsidRDefault="00BB080F" w:rsidP="00BB080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3F76CB">
          <w:rPr>
            <w:rStyle w:val="Hyperlink"/>
            <w:rFonts w:ascii="Times New Roman" w:hAnsi="Times New Roman" w:cs="Times New Roman"/>
            <w:lang w:val="en-US"/>
          </w:rPr>
          <w:t>https://waalt.uh.edu/index.php/KB27/905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19FAA05C" w14:textId="77777777" w:rsidR="00BB080F" w:rsidRDefault="00BB080F" w:rsidP="00BB080F">
      <w:pPr>
        <w:pStyle w:val="NoSpacing"/>
        <w:rPr>
          <w:rFonts w:ascii="Times New Roman" w:hAnsi="Times New Roman" w:cs="Times New Roman"/>
          <w:lang w:val="en-US"/>
        </w:rPr>
      </w:pPr>
    </w:p>
    <w:p w14:paraId="3EE6A703" w14:textId="77777777" w:rsidR="00BB080F" w:rsidRDefault="00BB080F" w:rsidP="00BB080F">
      <w:pPr>
        <w:pStyle w:val="NoSpacing"/>
        <w:rPr>
          <w:rFonts w:ascii="Times New Roman" w:hAnsi="Times New Roman" w:cs="Times New Roman"/>
          <w:lang w:val="en-US"/>
        </w:rPr>
      </w:pPr>
    </w:p>
    <w:p w14:paraId="31A203C5" w14:textId="77777777" w:rsidR="00BB080F" w:rsidRDefault="00BB080F" w:rsidP="00BB080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7 April 2026</w:t>
      </w:r>
    </w:p>
    <w:p w14:paraId="58D79C0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B1BC0" w14:textId="77777777" w:rsidR="00061ED1" w:rsidRDefault="00061ED1" w:rsidP="00086E2C">
      <w:pPr>
        <w:spacing w:after="0" w:line="240" w:lineRule="auto"/>
      </w:pPr>
      <w:r>
        <w:separator/>
      </w:r>
    </w:p>
  </w:endnote>
  <w:endnote w:type="continuationSeparator" w:id="0">
    <w:p w14:paraId="66766DC1" w14:textId="77777777" w:rsidR="00061ED1" w:rsidRDefault="00061ED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F554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B651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40F6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1F5B7" w14:textId="77777777" w:rsidR="00061ED1" w:rsidRDefault="00061ED1" w:rsidP="00086E2C">
      <w:pPr>
        <w:spacing w:after="0" w:line="240" w:lineRule="auto"/>
      </w:pPr>
      <w:r>
        <w:separator/>
      </w:r>
    </w:p>
  </w:footnote>
  <w:footnote w:type="continuationSeparator" w:id="0">
    <w:p w14:paraId="39A61112" w14:textId="77777777" w:rsidR="00061ED1" w:rsidRDefault="00061ED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944E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EB6E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5DB1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80F"/>
    <w:rsid w:val="00061ED1"/>
    <w:rsid w:val="00086E2C"/>
    <w:rsid w:val="000A2E7A"/>
    <w:rsid w:val="002244B7"/>
    <w:rsid w:val="00314D94"/>
    <w:rsid w:val="004C00F4"/>
    <w:rsid w:val="00617568"/>
    <w:rsid w:val="006E68FA"/>
    <w:rsid w:val="00BB080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8D8DE"/>
  <w15:chartTrackingRefBased/>
  <w15:docId w15:val="{AB474D28-17C3-436E-9326-813E0EA98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B080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B080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0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34</Words>
  <Characters>216</Characters>
  <Application>Microsoft Office Word</Application>
  <DocSecurity>0</DocSecurity>
  <Lines>12</Lines>
  <Paragraphs>8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2026-04-07T13:00:00Z</dcterms:created>
  <dcterms:modified xsi:type="dcterms:W3CDTF">2026-04-07T13:00:00Z</dcterms:modified>
</cp:coreProperties>
</file>