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38BBA" w14:textId="77777777" w:rsidR="00261A28" w:rsidRDefault="00261A28" w:rsidP="00261A28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</w:rPr>
        <w:t>Thomas CHAPMAN</w:t>
      </w:r>
      <w:r>
        <w:rPr>
          <w:rFonts w:cs="Times New Roman"/>
        </w:rPr>
        <w:t xml:space="preserve">        </w:t>
      </w:r>
      <w:r>
        <w:rPr>
          <w:rFonts w:cs="Times New Roman"/>
          <w:lang w:val="en-US"/>
        </w:rPr>
        <w:t>(fl.1445)</w:t>
      </w:r>
    </w:p>
    <w:p w14:paraId="36B44C31" w14:textId="77777777" w:rsidR="00261A28" w:rsidRDefault="00261A28" w:rsidP="00261A28">
      <w:pPr>
        <w:pStyle w:val="NoSpacing"/>
        <w:rPr>
          <w:rFonts w:cs="Times New Roman"/>
          <w:lang w:val="en-US"/>
        </w:rPr>
      </w:pPr>
    </w:p>
    <w:p w14:paraId="3DDBC3AD" w14:textId="77777777" w:rsidR="00261A28" w:rsidRDefault="00261A28" w:rsidP="00261A28">
      <w:pPr>
        <w:pStyle w:val="NoSpacing"/>
        <w:rPr>
          <w:rFonts w:cs="Times New Roman"/>
          <w:lang w:val="en-US"/>
        </w:rPr>
      </w:pPr>
    </w:p>
    <w:p w14:paraId="32EE8F74" w14:textId="77777777" w:rsidR="00261A28" w:rsidRDefault="00261A28" w:rsidP="00261A2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Son of Euphemia Chapman of Hopton, Suffolk.</w:t>
      </w:r>
    </w:p>
    <w:p w14:paraId="0502132F" w14:textId="77777777" w:rsidR="00261A28" w:rsidRDefault="00261A28" w:rsidP="00261A2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(“Wills of the Archdeaconry of Sudbury, 1439-1474” </w:t>
      </w:r>
      <w:proofErr w:type="spellStart"/>
      <w:r>
        <w:rPr>
          <w:rFonts w:cs="Times New Roman"/>
          <w:lang w:val="en-US"/>
        </w:rPr>
        <w:t>vol.I</w:t>
      </w:r>
      <w:proofErr w:type="spellEnd"/>
      <w:r>
        <w:rPr>
          <w:rFonts w:cs="Times New Roman"/>
          <w:lang w:val="en-US"/>
        </w:rPr>
        <w:t xml:space="preserve">  edited by Peter</w:t>
      </w:r>
    </w:p>
    <w:p w14:paraId="3BA6B4D6" w14:textId="77777777" w:rsidR="00261A28" w:rsidRDefault="00261A28" w:rsidP="00261A2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Northeast, pub. The Suffolk Records Society, 2001, p.123)</w:t>
      </w:r>
    </w:p>
    <w:p w14:paraId="05744984" w14:textId="77777777" w:rsidR="00261A28" w:rsidRDefault="00261A28" w:rsidP="00261A28">
      <w:pPr>
        <w:pStyle w:val="NoSpacing"/>
        <w:rPr>
          <w:rFonts w:cs="Times New Roman"/>
        </w:rPr>
      </w:pPr>
    </w:p>
    <w:p w14:paraId="59350346" w14:textId="77777777" w:rsidR="00261A28" w:rsidRDefault="00261A28" w:rsidP="00261A28">
      <w:pPr>
        <w:pStyle w:val="NoSpacing"/>
        <w:rPr>
          <w:rFonts w:cs="Times New Roman"/>
        </w:rPr>
      </w:pPr>
    </w:p>
    <w:p w14:paraId="61CB88B7" w14:textId="77777777" w:rsidR="00261A28" w:rsidRDefault="00261A28" w:rsidP="00261A28">
      <w:pPr>
        <w:pStyle w:val="NoSpacing"/>
        <w:rPr>
          <w:rFonts w:cs="Times New Roman"/>
        </w:rPr>
      </w:pPr>
      <w:r>
        <w:rPr>
          <w:rFonts w:cs="Times New Roman"/>
        </w:rPr>
        <w:t>22 Jun.1445</w:t>
      </w:r>
      <w:r>
        <w:rPr>
          <w:rFonts w:cs="Times New Roman"/>
        </w:rPr>
        <w:tab/>
        <w:t>His mother bequeathed him a bedcover, a pair of sheets, 2 sheep, a pig</w:t>
      </w:r>
    </w:p>
    <w:p w14:paraId="5848D116" w14:textId="77777777" w:rsidR="00261A28" w:rsidRDefault="00261A28" w:rsidP="00261A28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and a brass pot.   (ibid.)</w:t>
      </w:r>
    </w:p>
    <w:p w14:paraId="7C8A1573" w14:textId="77777777" w:rsidR="00261A28" w:rsidRDefault="00261A28" w:rsidP="00261A28">
      <w:pPr>
        <w:pStyle w:val="NoSpacing"/>
        <w:rPr>
          <w:rFonts w:cs="Times New Roman"/>
        </w:rPr>
      </w:pPr>
    </w:p>
    <w:p w14:paraId="5865E286" w14:textId="77777777" w:rsidR="00261A28" w:rsidRDefault="00261A28" w:rsidP="00261A28">
      <w:pPr>
        <w:pStyle w:val="NoSpacing"/>
        <w:rPr>
          <w:rFonts w:cs="Times New Roman"/>
        </w:rPr>
      </w:pPr>
    </w:p>
    <w:p w14:paraId="57B0115C" w14:textId="77777777" w:rsidR="00261A28" w:rsidRDefault="00261A28" w:rsidP="00261A28">
      <w:pPr>
        <w:pStyle w:val="NoSpacing"/>
        <w:rPr>
          <w:rFonts w:cs="Times New Roman"/>
        </w:rPr>
      </w:pPr>
      <w:r>
        <w:rPr>
          <w:rFonts w:cs="Times New Roman"/>
        </w:rPr>
        <w:t>7 May 2026</w:t>
      </w:r>
    </w:p>
    <w:p w14:paraId="2AD48D7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EBFB8" w14:textId="77777777" w:rsidR="00816B8D" w:rsidRDefault="00816B8D" w:rsidP="00086E2C">
      <w:pPr>
        <w:spacing w:after="0" w:line="240" w:lineRule="auto"/>
      </w:pPr>
      <w:r>
        <w:separator/>
      </w:r>
    </w:p>
  </w:endnote>
  <w:endnote w:type="continuationSeparator" w:id="0">
    <w:p w14:paraId="3E939332" w14:textId="77777777" w:rsidR="00816B8D" w:rsidRDefault="00816B8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9D5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B9B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EDAF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CDD1B" w14:textId="77777777" w:rsidR="00816B8D" w:rsidRDefault="00816B8D" w:rsidP="00086E2C">
      <w:pPr>
        <w:spacing w:after="0" w:line="240" w:lineRule="auto"/>
      </w:pPr>
      <w:r>
        <w:separator/>
      </w:r>
    </w:p>
  </w:footnote>
  <w:footnote w:type="continuationSeparator" w:id="0">
    <w:p w14:paraId="488849DC" w14:textId="77777777" w:rsidR="00816B8D" w:rsidRDefault="00816B8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9F71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146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82C9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28"/>
    <w:rsid w:val="00086E2C"/>
    <w:rsid w:val="000A2E7A"/>
    <w:rsid w:val="002244B7"/>
    <w:rsid w:val="00261A28"/>
    <w:rsid w:val="00314D94"/>
    <w:rsid w:val="005435B9"/>
    <w:rsid w:val="00617568"/>
    <w:rsid w:val="006E68FA"/>
    <w:rsid w:val="00816B8D"/>
    <w:rsid w:val="008E56AD"/>
    <w:rsid w:val="00AF65C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023BE"/>
  <w15:chartTrackingRefBased/>
  <w15:docId w15:val="{51FFA0F8-1E7E-48A7-930D-2C3105E0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2026-05-08T20:16:00Z</dcterms:created>
  <dcterms:modified xsi:type="dcterms:W3CDTF">2026-05-08T20:17:00Z</dcterms:modified>
</cp:coreProperties>
</file>