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12DB5" w14:textId="77777777" w:rsidR="004D17D1" w:rsidRDefault="004D17D1" w:rsidP="004D17D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CHAPMAN</w:t>
      </w:r>
      <w:r>
        <w:rPr>
          <w:rFonts w:ascii="Times New Roman" w:hAnsi="Times New Roman" w:cs="Times New Roman"/>
        </w:rPr>
        <w:t xml:space="preserve">       (fl.1433)</w:t>
      </w:r>
    </w:p>
    <w:p w14:paraId="75A35DD4" w14:textId="77777777" w:rsidR="004D17D1" w:rsidRDefault="004D17D1" w:rsidP="004D17D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Vicar of Willington, Bedfordshire.</w:t>
      </w:r>
    </w:p>
    <w:p w14:paraId="17538F7F" w14:textId="77777777" w:rsidR="004D17D1" w:rsidRDefault="004D17D1" w:rsidP="004D17D1">
      <w:pPr>
        <w:pStyle w:val="NoSpacing"/>
        <w:rPr>
          <w:rFonts w:ascii="Times New Roman" w:hAnsi="Times New Roman" w:cs="Times New Roman"/>
        </w:rPr>
      </w:pPr>
    </w:p>
    <w:p w14:paraId="7BB4A9D0" w14:textId="77777777" w:rsidR="004D17D1" w:rsidRDefault="004D17D1" w:rsidP="004D17D1">
      <w:pPr>
        <w:pStyle w:val="NoSpacing"/>
        <w:rPr>
          <w:rFonts w:ascii="Times New Roman" w:hAnsi="Times New Roman" w:cs="Times New Roman"/>
        </w:rPr>
      </w:pPr>
    </w:p>
    <w:p w14:paraId="5CE396FC" w14:textId="77777777" w:rsidR="004D17D1" w:rsidRDefault="004D17D1" w:rsidP="004D17D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Jan.1433</w:t>
      </w:r>
      <w:r>
        <w:rPr>
          <w:rFonts w:ascii="Times New Roman" w:hAnsi="Times New Roman" w:cs="Times New Roman"/>
        </w:rPr>
        <w:tab/>
        <w:t>He had resigned by this date.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96645">
          <w:rPr>
            <w:rStyle w:val="Hyperlink"/>
            <w:rFonts w:ascii="Times New Roman" w:hAnsi="Times New Roman" w:cs="Times New Roman"/>
          </w:rPr>
          <w:t>https://bedsarchives.bedford.gov.uk/CommunityHistories/Willington/ListOfWillingtonVicars.aspx</w:t>
        </w:r>
      </w:hyperlink>
      <w:r>
        <w:rPr>
          <w:rFonts w:ascii="Times New Roman" w:hAnsi="Times New Roman" w:cs="Times New Roman"/>
        </w:rPr>
        <w:t xml:space="preserve"> )</w:t>
      </w:r>
    </w:p>
    <w:p w14:paraId="2224164B" w14:textId="77777777" w:rsidR="004D17D1" w:rsidRDefault="004D17D1" w:rsidP="004D17D1">
      <w:pPr>
        <w:pStyle w:val="NoSpacing"/>
        <w:rPr>
          <w:rFonts w:ascii="Times New Roman" w:hAnsi="Times New Roman" w:cs="Times New Roman"/>
        </w:rPr>
      </w:pPr>
    </w:p>
    <w:p w14:paraId="5D77FF6E" w14:textId="77777777" w:rsidR="004D17D1" w:rsidRDefault="004D17D1" w:rsidP="004D17D1">
      <w:pPr>
        <w:pStyle w:val="NoSpacing"/>
        <w:rPr>
          <w:rFonts w:ascii="Times New Roman" w:hAnsi="Times New Roman" w:cs="Times New Roman"/>
        </w:rPr>
      </w:pPr>
    </w:p>
    <w:p w14:paraId="5F8F040A" w14:textId="77777777" w:rsidR="004D17D1" w:rsidRDefault="004D17D1" w:rsidP="004D17D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668B8F2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F4A9A" w14:textId="77777777" w:rsidR="00A6244B" w:rsidRDefault="00A6244B" w:rsidP="00086E2C">
      <w:pPr>
        <w:spacing w:after="0" w:line="240" w:lineRule="auto"/>
      </w:pPr>
      <w:r>
        <w:separator/>
      </w:r>
    </w:p>
  </w:endnote>
  <w:endnote w:type="continuationSeparator" w:id="0">
    <w:p w14:paraId="5CD01E67" w14:textId="77777777" w:rsidR="00A6244B" w:rsidRDefault="00A6244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FBE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43A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B5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A8E65" w14:textId="77777777" w:rsidR="00A6244B" w:rsidRDefault="00A6244B" w:rsidP="00086E2C">
      <w:pPr>
        <w:spacing w:after="0" w:line="240" w:lineRule="auto"/>
      </w:pPr>
      <w:r>
        <w:separator/>
      </w:r>
    </w:p>
  </w:footnote>
  <w:footnote w:type="continuationSeparator" w:id="0">
    <w:p w14:paraId="26C55E5B" w14:textId="77777777" w:rsidR="00A6244B" w:rsidRDefault="00A6244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528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F10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0FB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7D1"/>
    <w:rsid w:val="00086E2C"/>
    <w:rsid w:val="000A2E7A"/>
    <w:rsid w:val="001D1CE2"/>
    <w:rsid w:val="002244B7"/>
    <w:rsid w:val="00314D94"/>
    <w:rsid w:val="004D17D1"/>
    <w:rsid w:val="00617568"/>
    <w:rsid w:val="006E68FA"/>
    <w:rsid w:val="00A6244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30753"/>
  <w15:chartTrackingRefBased/>
  <w15:docId w15:val="{4B70D1D3-9856-4D92-B2F8-04033765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D17D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17D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Willington/ListOfWillingtonVica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20</Words>
  <Characters>193</Characters>
  <Application>Microsoft Office Word</Application>
  <DocSecurity>0</DocSecurity>
  <Lines>10</Lines>
  <Paragraphs>4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2026-03-25T20:55:00Z</dcterms:created>
  <dcterms:modified xsi:type="dcterms:W3CDTF">2026-03-25T20:55:00Z</dcterms:modified>
</cp:coreProperties>
</file>