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E56A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CHAPMAN</w:t>
      </w:r>
      <w:r>
        <w:rPr>
          <w:rFonts w:cs="Times New Roman"/>
          <w:szCs w:val="24"/>
          <w:lang w:val="en-GB"/>
        </w:rPr>
        <w:t xml:space="preserve">      (fl.1460)</w:t>
      </w:r>
    </w:p>
    <w:p w14:paraId="323DED7F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</w:p>
    <w:p w14:paraId="0CCD00C0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</w:p>
    <w:p w14:paraId="2FA27089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He made a plaint of trespass in a close and taking against John Shirbroke</w:t>
      </w:r>
    </w:p>
    <w:p w14:paraId="05C406BF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of </w:t>
      </w:r>
      <w:proofErr w:type="spellStart"/>
      <w:r>
        <w:rPr>
          <w:rFonts w:cs="Times New Roman"/>
          <w:szCs w:val="24"/>
          <w:lang w:val="en-GB"/>
        </w:rPr>
        <w:t>Pleasley</w:t>
      </w:r>
      <w:proofErr w:type="spellEnd"/>
      <w:r>
        <w:rPr>
          <w:rFonts w:cs="Times New Roman"/>
          <w:szCs w:val="24"/>
          <w:lang w:val="en-GB"/>
        </w:rPr>
        <w:t xml:space="preserve">, Derbyshire(q.v.).  </w:t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4C439218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</w:p>
    <w:p w14:paraId="57489236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</w:p>
    <w:p w14:paraId="161E0640" w14:textId="77777777" w:rsidR="00BB3EA4" w:rsidRDefault="00BB3EA4" w:rsidP="00BB3EA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26 December 2025</w:t>
      </w:r>
    </w:p>
    <w:p w14:paraId="1CB2694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BEF5" w14:textId="77777777" w:rsidR="00C32467" w:rsidRDefault="00C32467" w:rsidP="00086E2C">
      <w:pPr>
        <w:spacing w:after="0" w:line="240" w:lineRule="auto"/>
      </w:pPr>
      <w:r>
        <w:separator/>
      </w:r>
    </w:p>
  </w:endnote>
  <w:endnote w:type="continuationSeparator" w:id="0">
    <w:p w14:paraId="2354435A" w14:textId="77777777" w:rsidR="00C32467" w:rsidRDefault="00C3246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DC4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177E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411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0176" w14:textId="77777777" w:rsidR="00C32467" w:rsidRDefault="00C32467" w:rsidP="00086E2C">
      <w:pPr>
        <w:spacing w:after="0" w:line="240" w:lineRule="auto"/>
      </w:pPr>
      <w:r>
        <w:separator/>
      </w:r>
    </w:p>
  </w:footnote>
  <w:footnote w:type="continuationSeparator" w:id="0">
    <w:p w14:paraId="5FD30EC4" w14:textId="77777777" w:rsidR="00C32467" w:rsidRDefault="00C3246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08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7BF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919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A4"/>
    <w:rsid w:val="00086E2C"/>
    <w:rsid w:val="000A2E7A"/>
    <w:rsid w:val="002244B7"/>
    <w:rsid w:val="00314D94"/>
    <w:rsid w:val="00617568"/>
    <w:rsid w:val="006E68FA"/>
    <w:rsid w:val="00896D73"/>
    <w:rsid w:val="00BB3EA4"/>
    <w:rsid w:val="00C3246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48F35"/>
  <w15:chartTrackingRefBased/>
  <w15:docId w15:val="{201BAF5F-D45D-4EA5-B150-DB9EE6F3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B3EA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26</Words>
  <Characters>184</Characters>
  <Application>Microsoft Office Word</Application>
  <DocSecurity>0</DocSecurity>
  <Lines>8</Lines>
  <Paragraphs>6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2026-04-15T19:24:00Z</dcterms:created>
  <dcterms:modified xsi:type="dcterms:W3CDTF">2026-04-15T19:24:00Z</dcterms:modified>
</cp:coreProperties>
</file>