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EEE82" w14:textId="77777777" w:rsidR="0095497A" w:rsidRDefault="0095497A" w:rsidP="0095497A">
      <w:pPr>
        <w:pStyle w:val="NoSpacing"/>
        <w:jc w:val="both"/>
        <w:rPr>
          <w:szCs w:val="24"/>
        </w:rPr>
      </w:pPr>
      <w:r>
        <w:rPr>
          <w:szCs w:val="24"/>
          <w:u w:val="single"/>
        </w:rPr>
        <w:t>Richard CHAPMAN</w:t>
      </w:r>
      <w:r>
        <w:rPr>
          <w:szCs w:val="24"/>
        </w:rPr>
        <w:t xml:space="preserve">       (fl.1437)</w:t>
      </w:r>
    </w:p>
    <w:p w14:paraId="4080BDA7" w14:textId="77777777" w:rsidR="0095497A" w:rsidRDefault="0095497A" w:rsidP="0095497A">
      <w:pPr>
        <w:pStyle w:val="NoSpacing"/>
        <w:jc w:val="both"/>
        <w:rPr>
          <w:szCs w:val="24"/>
        </w:rPr>
      </w:pPr>
      <w:r>
        <w:rPr>
          <w:szCs w:val="24"/>
        </w:rPr>
        <w:t>of Woodstock.</w:t>
      </w:r>
    </w:p>
    <w:p w14:paraId="25F89400" w14:textId="77777777" w:rsidR="0095497A" w:rsidRDefault="0095497A" w:rsidP="0095497A">
      <w:pPr>
        <w:pStyle w:val="NoSpacing"/>
        <w:jc w:val="both"/>
        <w:rPr>
          <w:szCs w:val="24"/>
        </w:rPr>
      </w:pPr>
    </w:p>
    <w:p w14:paraId="4C527FCB" w14:textId="77777777" w:rsidR="0095497A" w:rsidRDefault="0095497A" w:rsidP="0095497A">
      <w:pPr>
        <w:pStyle w:val="NoSpacing"/>
        <w:jc w:val="both"/>
        <w:rPr>
          <w:szCs w:val="24"/>
        </w:rPr>
      </w:pPr>
    </w:p>
    <w:p w14:paraId="13FD66A4" w14:textId="77777777" w:rsidR="0095497A" w:rsidRDefault="0095497A" w:rsidP="0095497A">
      <w:pPr>
        <w:pStyle w:val="NoSpacing"/>
        <w:jc w:val="both"/>
        <w:rPr>
          <w:szCs w:val="24"/>
        </w:rPr>
      </w:pPr>
      <w:r>
        <w:rPr>
          <w:szCs w:val="24"/>
        </w:rPr>
        <w:tab/>
        <w:t>1437</w:t>
      </w:r>
      <w:r>
        <w:rPr>
          <w:szCs w:val="24"/>
        </w:rPr>
        <w:tab/>
        <w:t xml:space="preserve">He made a plaint of </w:t>
      </w:r>
      <w:proofErr w:type="spellStart"/>
      <w:r>
        <w:rPr>
          <w:szCs w:val="24"/>
        </w:rPr>
        <w:t>decies</w:t>
      </w:r>
      <w:proofErr w:type="spellEnd"/>
      <w:r>
        <w:rPr>
          <w:szCs w:val="24"/>
        </w:rPr>
        <w:t xml:space="preserve"> tantum against Robert Gorwey of London,</w:t>
      </w:r>
    </w:p>
    <w:p w14:paraId="7B575786" w14:textId="77777777" w:rsidR="0095497A" w:rsidRDefault="0095497A" w:rsidP="0095497A">
      <w:pPr>
        <w:pStyle w:val="NoSpacing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pewterer(q.v.), and 11 others.</w:t>
      </w:r>
    </w:p>
    <w:p w14:paraId="60C5A77D" w14:textId="77777777" w:rsidR="0095497A" w:rsidRDefault="0095497A" w:rsidP="0095497A">
      <w:pPr>
        <w:pStyle w:val="NoSpacing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 xml:space="preserve">( </w:t>
      </w:r>
      <w:hyperlink r:id="rId6" w:history="1">
        <w:r w:rsidRPr="006303D2">
          <w:rPr>
            <w:rStyle w:val="Hyperlink"/>
            <w:szCs w:val="24"/>
          </w:rPr>
          <w:t>https://waalt.uh.edu/index.php/CP40/705</w:t>
        </w:r>
      </w:hyperlink>
      <w:r>
        <w:rPr>
          <w:szCs w:val="24"/>
        </w:rPr>
        <w:t xml:space="preserve"> )</w:t>
      </w:r>
    </w:p>
    <w:p w14:paraId="19B75156" w14:textId="77777777" w:rsidR="0095497A" w:rsidRDefault="0095497A" w:rsidP="0095497A">
      <w:pPr>
        <w:pStyle w:val="NoSpacing"/>
        <w:jc w:val="both"/>
        <w:rPr>
          <w:szCs w:val="24"/>
        </w:rPr>
      </w:pPr>
    </w:p>
    <w:p w14:paraId="28B80B70" w14:textId="77777777" w:rsidR="0095497A" w:rsidRDefault="0095497A" w:rsidP="0095497A">
      <w:pPr>
        <w:pStyle w:val="NoSpacing"/>
        <w:jc w:val="both"/>
        <w:rPr>
          <w:szCs w:val="24"/>
        </w:rPr>
      </w:pPr>
    </w:p>
    <w:p w14:paraId="379B8E32" w14:textId="77777777" w:rsidR="0095497A" w:rsidRDefault="0095497A" w:rsidP="0095497A">
      <w:pPr>
        <w:pStyle w:val="NoSpacing"/>
        <w:jc w:val="both"/>
        <w:rPr>
          <w:szCs w:val="24"/>
        </w:rPr>
      </w:pPr>
      <w:r>
        <w:rPr>
          <w:szCs w:val="24"/>
        </w:rPr>
        <w:t>23 January 2026</w:t>
      </w:r>
    </w:p>
    <w:p w14:paraId="626A3A3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C31B4" w14:textId="77777777" w:rsidR="00A6292D" w:rsidRDefault="00A6292D" w:rsidP="00086E2C">
      <w:pPr>
        <w:spacing w:after="0" w:line="240" w:lineRule="auto"/>
      </w:pPr>
      <w:r>
        <w:separator/>
      </w:r>
    </w:p>
  </w:endnote>
  <w:endnote w:type="continuationSeparator" w:id="0">
    <w:p w14:paraId="05AB7D6A" w14:textId="77777777" w:rsidR="00A6292D" w:rsidRDefault="00A6292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F195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299F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EAAD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6F2A1" w14:textId="77777777" w:rsidR="00A6292D" w:rsidRDefault="00A6292D" w:rsidP="00086E2C">
      <w:pPr>
        <w:spacing w:after="0" w:line="240" w:lineRule="auto"/>
      </w:pPr>
      <w:r>
        <w:separator/>
      </w:r>
    </w:p>
  </w:footnote>
  <w:footnote w:type="continuationSeparator" w:id="0">
    <w:p w14:paraId="5CD13D47" w14:textId="77777777" w:rsidR="00A6292D" w:rsidRDefault="00A6292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90BD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689A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78F1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97A"/>
    <w:rsid w:val="00086E2C"/>
    <w:rsid w:val="000A2E7A"/>
    <w:rsid w:val="002244B7"/>
    <w:rsid w:val="00314D94"/>
    <w:rsid w:val="00617568"/>
    <w:rsid w:val="006E68FA"/>
    <w:rsid w:val="0095497A"/>
    <w:rsid w:val="00A6292D"/>
    <w:rsid w:val="00D94DC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DA531"/>
  <w15:chartTrackingRefBased/>
  <w15:docId w15:val="{846F33AB-6F5D-446D-A0CD-11A78855A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5497A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95497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0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39</Words>
  <Characters>235</Characters>
  <Application>Microsoft Office Word</Application>
  <DocSecurity>0</DocSecurity>
  <Lines>19</Lines>
  <Paragraphs>10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2026-01-23T13:22:00Z</dcterms:created>
  <dcterms:modified xsi:type="dcterms:W3CDTF">2026-01-23T13:22:00Z</dcterms:modified>
</cp:coreProperties>
</file>