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3B232E" w14:textId="77777777" w:rsidR="00133DD9" w:rsidRDefault="00133DD9" w:rsidP="00133DD9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Richard CHAPMAN</w:t>
      </w:r>
      <w:r>
        <w:rPr>
          <w:rFonts w:ascii="Times New Roman" w:hAnsi="Times New Roman" w:cs="Times New Roman"/>
          <w:lang w:val="en-US"/>
        </w:rPr>
        <w:t xml:space="preserve">        (fl.1480)</w:t>
      </w:r>
    </w:p>
    <w:p w14:paraId="21C17328" w14:textId="77777777" w:rsidR="00133DD9" w:rsidRDefault="00133DD9" w:rsidP="00133DD9">
      <w:pPr>
        <w:pStyle w:val="NoSpacing"/>
        <w:rPr>
          <w:rFonts w:ascii="Times New Roman" w:hAnsi="Times New Roman" w:cs="Times New Roman"/>
          <w:lang w:val="en-US"/>
        </w:rPr>
      </w:pPr>
    </w:p>
    <w:p w14:paraId="156B7809" w14:textId="77777777" w:rsidR="00133DD9" w:rsidRDefault="00133DD9" w:rsidP="00133DD9">
      <w:pPr>
        <w:pStyle w:val="NoSpacing"/>
        <w:rPr>
          <w:rFonts w:ascii="Times New Roman" w:hAnsi="Times New Roman" w:cs="Times New Roman"/>
          <w:lang w:val="en-US"/>
        </w:rPr>
      </w:pPr>
    </w:p>
    <w:p w14:paraId="56E8B514" w14:textId="77777777" w:rsidR="00133DD9" w:rsidRDefault="00133DD9" w:rsidP="00133DD9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1480</w:t>
      </w:r>
      <w:r>
        <w:rPr>
          <w:rFonts w:ascii="Times New Roman" w:hAnsi="Times New Roman" w:cs="Times New Roman"/>
          <w:lang w:val="en-US"/>
        </w:rPr>
        <w:tab/>
        <w:t xml:space="preserve">He made a plaint of trespass against John Brynkell of </w:t>
      </w:r>
      <w:proofErr w:type="spellStart"/>
      <w:r>
        <w:rPr>
          <w:rFonts w:ascii="Times New Roman" w:hAnsi="Times New Roman" w:cs="Times New Roman"/>
          <w:lang w:val="en-US"/>
        </w:rPr>
        <w:t>Alspath</w:t>
      </w:r>
      <w:proofErr w:type="spellEnd"/>
      <w:r>
        <w:rPr>
          <w:rFonts w:ascii="Times New Roman" w:hAnsi="Times New Roman" w:cs="Times New Roman"/>
          <w:lang w:val="en-US"/>
        </w:rPr>
        <w:t xml:space="preserve">, </w:t>
      </w:r>
    </w:p>
    <w:p w14:paraId="3877A8DE" w14:textId="77777777" w:rsidR="00133DD9" w:rsidRDefault="00133DD9" w:rsidP="00133DD9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Warwickshire(q.v.).</w:t>
      </w:r>
    </w:p>
    <w:p w14:paraId="61961600" w14:textId="77777777" w:rsidR="00133DD9" w:rsidRDefault="00133DD9" w:rsidP="00133DD9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E83952">
          <w:rPr>
            <w:rStyle w:val="Hyperlink"/>
            <w:rFonts w:ascii="Times New Roman" w:hAnsi="Times New Roman" w:cs="Times New Roman"/>
            <w:u w:val="none"/>
            <w:lang w:val="en-US"/>
          </w:rPr>
          <w:t>https</w:t>
        </w:r>
        <w:r w:rsidRPr="004D01BB">
          <w:rPr>
            <w:rStyle w:val="Hyperlink"/>
            <w:rFonts w:ascii="Times New Roman" w:hAnsi="Times New Roman" w:cs="Times New Roman"/>
            <w:lang w:val="en-US"/>
          </w:rPr>
          <w:t>://waalt.uh.edu/index.php/KB27/873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55D6F788" w14:textId="77777777" w:rsidR="00133DD9" w:rsidRDefault="00133DD9" w:rsidP="00133DD9">
      <w:pPr>
        <w:pStyle w:val="NoSpacing"/>
        <w:rPr>
          <w:rFonts w:ascii="Times New Roman" w:hAnsi="Times New Roman" w:cs="Times New Roman"/>
          <w:lang w:val="en-US"/>
        </w:rPr>
      </w:pPr>
    </w:p>
    <w:p w14:paraId="32E30E13" w14:textId="77777777" w:rsidR="00133DD9" w:rsidRDefault="00133DD9" w:rsidP="00133DD9">
      <w:pPr>
        <w:pStyle w:val="NoSpacing"/>
        <w:rPr>
          <w:rFonts w:ascii="Times New Roman" w:hAnsi="Times New Roman" w:cs="Times New Roman"/>
          <w:lang w:val="en-US"/>
        </w:rPr>
      </w:pPr>
    </w:p>
    <w:p w14:paraId="4B9FB76F" w14:textId="77777777" w:rsidR="00133DD9" w:rsidRDefault="00133DD9" w:rsidP="00133DD9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14 March 2026</w:t>
      </w:r>
    </w:p>
    <w:p w14:paraId="682EA8C8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3A894C" w14:textId="77777777" w:rsidR="00C627EA" w:rsidRDefault="00C627EA" w:rsidP="00086E2C">
      <w:pPr>
        <w:spacing w:after="0" w:line="240" w:lineRule="auto"/>
      </w:pPr>
      <w:r>
        <w:separator/>
      </w:r>
    </w:p>
  </w:endnote>
  <w:endnote w:type="continuationSeparator" w:id="0">
    <w:p w14:paraId="23773118" w14:textId="77777777" w:rsidR="00C627EA" w:rsidRDefault="00C627EA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36F49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2623A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8CE21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3E9846" w14:textId="77777777" w:rsidR="00C627EA" w:rsidRDefault="00C627EA" w:rsidP="00086E2C">
      <w:pPr>
        <w:spacing w:after="0" w:line="240" w:lineRule="auto"/>
      </w:pPr>
      <w:r>
        <w:separator/>
      </w:r>
    </w:p>
  </w:footnote>
  <w:footnote w:type="continuationSeparator" w:id="0">
    <w:p w14:paraId="0BEE96EB" w14:textId="77777777" w:rsidR="00C627EA" w:rsidRDefault="00C627EA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83065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2D3BC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1AF26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DD9"/>
    <w:rsid w:val="00086E2C"/>
    <w:rsid w:val="000A2E7A"/>
    <w:rsid w:val="00133DD9"/>
    <w:rsid w:val="002244B7"/>
    <w:rsid w:val="00314D94"/>
    <w:rsid w:val="004B6130"/>
    <w:rsid w:val="00617568"/>
    <w:rsid w:val="006E68FA"/>
    <w:rsid w:val="00C627E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60DE90"/>
  <w15:chartTrackingRefBased/>
  <w15:docId w15:val="{9209C01A-5473-46A0-85FE-5A5996F85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133DD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33DD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7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35</Words>
  <Characters>210</Characters>
  <Application>Microsoft Office Word</Application>
  <DocSecurity>0</DocSecurity>
  <Lines>10</Lines>
  <Paragraphs>7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2026-03-16T00:21:00Z</dcterms:created>
  <dcterms:modified xsi:type="dcterms:W3CDTF">2026-03-16T00:22:00Z</dcterms:modified>
</cp:coreProperties>
</file>