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BF56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  <w:r>
        <w:rPr>
          <w:u w:val="single"/>
        </w:rPr>
        <w:t>Nicholas CHAPMAN</w:t>
      </w:r>
      <w:r>
        <w:t xml:space="preserve">        </w:t>
      </w:r>
      <w:r>
        <w:rPr>
          <w:rFonts w:cs="Times New Roman"/>
          <w:szCs w:val="24"/>
          <w:lang w:val="en-GB"/>
        </w:rPr>
        <w:t>(fl.1469)</w:t>
      </w:r>
    </w:p>
    <w:p w14:paraId="64382566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Takeberey</w:t>
      </w:r>
      <w:proofErr w:type="spellEnd"/>
      <w:r>
        <w:rPr>
          <w:rFonts w:cs="Times New Roman"/>
          <w:szCs w:val="24"/>
          <w:lang w:val="en-GB"/>
        </w:rPr>
        <w:t xml:space="preserve">, </w:t>
      </w:r>
      <w:proofErr w:type="spellStart"/>
      <w:r>
        <w:rPr>
          <w:rFonts w:cs="Times New Roman"/>
          <w:szCs w:val="24"/>
          <w:lang w:val="en-GB"/>
        </w:rPr>
        <w:t>Briggerowell</w:t>
      </w:r>
      <w:proofErr w:type="spellEnd"/>
      <w:r>
        <w:rPr>
          <w:rFonts w:cs="Times New Roman"/>
          <w:szCs w:val="24"/>
          <w:lang w:val="en-GB"/>
        </w:rPr>
        <w:t>, Cornwall. Yeoman/</w:t>
      </w:r>
    </w:p>
    <w:p w14:paraId="58FFAE1E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</w:p>
    <w:p w14:paraId="63C79C99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 I cannot find this place in any gazetteers or on Google]</w:t>
      </w:r>
    </w:p>
    <w:p w14:paraId="7BCF8267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</w:p>
    <w:p w14:paraId="62CAAE0A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</w:p>
    <w:p w14:paraId="1483A2F5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presented him and two others for trespass and taking.</w:t>
      </w:r>
    </w:p>
    <w:p w14:paraId="190F4502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.    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9D71372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</w:p>
    <w:p w14:paraId="4B1205AF" w14:textId="77777777" w:rsidR="00BF1BD4" w:rsidRDefault="00BF1BD4" w:rsidP="00BF1BD4">
      <w:pPr>
        <w:pStyle w:val="NoSpacing"/>
        <w:rPr>
          <w:rFonts w:cs="Times New Roman"/>
          <w:szCs w:val="24"/>
          <w:lang w:val="en-GB"/>
        </w:rPr>
      </w:pPr>
    </w:p>
    <w:p w14:paraId="0D70DB6D" w14:textId="77777777" w:rsidR="00BF1BD4" w:rsidRDefault="00BF1BD4" w:rsidP="00BF1BD4">
      <w:pPr>
        <w:pStyle w:val="NoSpacing"/>
      </w:pPr>
      <w:r>
        <w:t>28 January 2026</w:t>
      </w:r>
    </w:p>
    <w:p w14:paraId="33AB7A9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D00C" w14:textId="77777777" w:rsidR="00A90C33" w:rsidRDefault="00A90C33" w:rsidP="00086E2C">
      <w:pPr>
        <w:spacing w:after="0" w:line="240" w:lineRule="auto"/>
      </w:pPr>
      <w:r>
        <w:separator/>
      </w:r>
    </w:p>
  </w:endnote>
  <w:endnote w:type="continuationSeparator" w:id="0">
    <w:p w14:paraId="71EC3021" w14:textId="77777777" w:rsidR="00A90C33" w:rsidRDefault="00A90C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110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D3D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DEA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9513" w14:textId="77777777" w:rsidR="00A90C33" w:rsidRDefault="00A90C33" w:rsidP="00086E2C">
      <w:pPr>
        <w:spacing w:after="0" w:line="240" w:lineRule="auto"/>
      </w:pPr>
      <w:r>
        <w:separator/>
      </w:r>
    </w:p>
  </w:footnote>
  <w:footnote w:type="continuationSeparator" w:id="0">
    <w:p w14:paraId="76351C39" w14:textId="77777777" w:rsidR="00A90C33" w:rsidRDefault="00A90C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FB5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D3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621B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D4"/>
    <w:rsid w:val="00086E2C"/>
    <w:rsid w:val="000A2E7A"/>
    <w:rsid w:val="002244B7"/>
    <w:rsid w:val="00314D94"/>
    <w:rsid w:val="00617568"/>
    <w:rsid w:val="006E68FA"/>
    <w:rsid w:val="00A90C33"/>
    <w:rsid w:val="00BF1BD4"/>
    <w:rsid w:val="00CA64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B3681"/>
  <w15:chartTrackingRefBased/>
  <w15:docId w15:val="{3366FE63-8ED6-4D32-879E-547824B9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F1BD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F1B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56</Words>
  <Characters>280</Characters>
  <Application>Microsoft Office Word</Application>
  <DocSecurity>0</DocSecurity>
  <Lines>7</Lines>
  <Paragraphs>7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2026-01-29T21:48:00Z</dcterms:created>
  <dcterms:modified xsi:type="dcterms:W3CDTF">2026-01-29T21:49:00Z</dcterms:modified>
</cp:coreProperties>
</file>