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DB93D" w14:textId="77777777" w:rsidR="005D1ACA" w:rsidRDefault="005D1ACA" w:rsidP="005D1ACA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CHAPMAN</w:t>
      </w:r>
      <w:r>
        <w:rPr>
          <w:rFonts w:cs="Times New Roman"/>
          <w:szCs w:val="24"/>
          <w:lang w:val="en-GB"/>
        </w:rPr>
        <w:t xml:space="preserve">         (fl.1469)</w:t>
      </w:r>
    </w:p>
    <w:p w14:paraId="0DF83B52" w14:textId="77777777" w:rsidR="005D1ACA" w:rsidRDefault="005D1ACA" w:rsidP="005D1ACA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of </w:t>
      </w:r>
      <w:proofErr w:type="spellStart"/>
      <w:r>
        <w:rPr>
          <w:rFonts w:cs="Times New Roman"/>
          <w:szCs w:val="24"/>
          <w:lang w:val="en-GB"/>
        </w:rPr>
        <w:t>Newcote</w:t>
      </w:r>
      <w:proofErr w:type="spellEnd"/>
      <w:r>
        <w:rPr>
          <w:rFonts w:cs="Times New Roman"/>
          <w:szCs w:val="24"/>
          <w:lang w:val="en-GB"/>
        </w:rPr>
        <w:t xml:space="preserve">, </w:t>
      </w:r>
      <w:proofErr w:type="spellStart"/>
      <w:r>
        <w:rPr>
          <w:rFonts w:cs="Times New Roman"/>
          <w:szCs w:val="24"/>
          <w:lang w:val="en-GB"/>
        </w:rPr>
        <w:t>Briggerowell</w:t>
      </w:r>
      <w:proofErr w:type="spellEnd"/>
      <w:r>
        <w:rPr>
          <w:rFonts w:cs="Times New Roman"/>
          <w:szCs w:val="24"/>
          <w:lang w:val="en-GB"/>
        </w:rPr>
        <w:t>, Cornwall. Bladesmith.</w:t>
      </w:r>
    </w:p>
    <w:p w14:paraId="07086A52" w14:textId="77777777" w:rsidR="005D1ACA" w:rsidRDefault="005D1ACA" w:rsidP="005D1ACA">
      <w:pPr>
        <w:pStyle w:val="NoSpacing"/>
        <w:rPr>
          <w:rFonts w:cs="Times New Roman"/>
          <w:szCs w:val="24"/>
          <w:lang w:val="en-GB"/>
        </w:rPr>
      </w:pPr>
    </w:p>
    <w:p w14:paraId="68E381BC" w14:textId="77777777" w:rsidR="005D1ACA" w:rsidRDefault="005D1ACA" w:rsidP="005D1ACA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[ I cannot find this place in any gazetteers or on Google]</w:t>
      </w:r>
    </w:p>
    <w:p w14:paraId="7AF5011B" w14:textId="77777777" w:rsidR="005D1ACA" w:rsidRDefault="005D1ACA" w:rsidP="005D1ACA">
      <w:pPr>
        <w:pStyle w:val="NoSpacing"/>
        <w:rPr>
          <w:rFonts w:cs="Times New Roman"/>
          <w:szCs w:val="24"/>
          <w:lang w:val="en-GB"/>
        </w:rPr>
      </w:pPr>
    </w:p>
    <w:p w14:paraId="243853A9" w14:textId="77777777" w:rsidR="005D1ACA" w:rsidRDefault="005D1ACA" w:rsidP="005D1ACA">
      <w:pPr>
        <w:pStyle w:val="NoSpacing"/>
        <w:rPr>
          <w:rFonts w:cs="Times New Roman"/>
          <w:szCs w:val="24"/>
          <w:lang w:val="en-GB"/>
        </w:rPr>
      </w:pPr>
    </w:p>
    <w:p w14:paraId="1FEE2EC6" w14:textId="77777777" w:rsidR="005D1ACA" w:rsidRDefault="005D1ACA" w:rsidP="005D1ACA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1469</w:t>
      </w:r>
      <w:r>
        <w:rPr>
          <w:rFonts w:cs="Times New Roman"/>
          <w:szCs w:val="24"/>
          <w:lang w:val="en-GB"/>
        </w:rPr>
        <w:tab/>
        <w:t>The King presented him and two others for trespass and taking.</w:t>
      </w:r>
    </w:p>
    <w:p w14:paraId="0F851423" w14:textId="77777777" w:rsidR="005D1ACA" w:rsidRDefault="005D1ACA" w:rsidP="005D1ACA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.    ( </w:t>
      </w:r>
      <w:hyperlink r:id="rId6" w:history="1">
        <w:r w:rsidRPr="00B70EBB">
          <w:rPr>
            <w:rStyle w:val="Hyperlink"/>
            <w:rFonts w:cs="Times New Roman"/>
            <w:szCs w:val="24"/>
            <w:lang w:val="en-GB"/>
          </w:rPr>
          <w:t>https://waalt.uh.edu/index.php/KB27/831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7F622AA6" w14:textId="77777777" w:rsidR="005D1ACA" w:rsidRDefault="005D1ACA" w:rsidP="005D1ACA">
      <w:pPr>
        <w:pStyle w:val="NoSpacing"/>
        <w:rPr>
          <w:rFonts w:cs="Times New Roman"/>
          <w:szCs w:val="24"/>
          <w:lang w:val="en-GB"/>
        </w:rPr>
      </w:pPr>
    </w:p>
    <w:p w14:paraId="740B1B63" w14:textId="77777777" w:rsidR="005D1ACA" w:rsidRDefault="005D1ACA" w:rsidP="005D1ACA">
      <w:pPr>
        <w:pStyle w:val="NoSpacing"/>
        <w:rPr>
          <w:rFonts w:cs="Times New Roman"/>
          <w:szCs w:val="24"/>
          <w:lang w:val="en-GB"/>
        </w:rPr>
      </w:pPr>
    </w:p>
    <w:p w14:paraId="6926932F" w14:textId="77777777" w:rsidR="005D1ACA" w:rsidRDefault="005D1ACA" w:rsidP="005D1ACA">
      <w:pPr>
        <w:pStyle w:val="NoSpacing"/>
      </w:pPr>
      <w:r>
        <w:t>28 January 2026</w:t>
      </w:r>
    </w:p>
    <w:p w14:paraId="00A1E27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0DE3F" w14:textId="77777777" w:rsidR="002F42BB" w:rsidRDefault="002F42BB" w:rsidP="00086E2C">
      <w:pPr>
        <w:spacing w:after="0" w:line="240" w:lineRule="auto"/>
      </w:pPr>
      <w:r>
        <w:separator/>
      </w:r>
    </w:p>
  </w:endnote>
  <w:endnote w:type="continuationSeparator" w:id="0">
    <w:p w14:paraId="2203B38D" w14:textId="77777777" w:rsidR="002F42BB" w:rsidRDefault="002F42B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1A97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DA5C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B0CC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F7372" w14:textId="77777777" w:rsidR="002F42BB" w:rsidRDefault="002F42BB" w:rsidP="00086E2C">
      <w:pPr>
        <w:spacing w:after="0" w:line="240" w:lineRule="auto"/>
      </w:pPr>
      <w:r>
        <w:separator/>
      </w:r>
    </w:p>
  </w:footnote>
  <w:footnote w:type="continuationSeparator" w:id="0">
    <w:p w14:paraId="052CBBD4" w14:textId="77777777" w:rsidR="002F42BB" w:rsidRDefault="002F42B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F73F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0059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3E22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ACA"/>
    <w:rsid w:val="00086E2C"/>
    <w:rsid w:val="000A2E7A"/>
    <w:rsid w:val="002244B7"/>
    <w:rsid w:val="002F42BB"/>
    <w:rsid w:val="00314D94"/>
    <w:rsid w:val="005B5981"/>
    <w:rsid w:val="005D1ACA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5AD30"/>
  <w15:chartTrackingRefBased/>
  <w15:docId w15:val="{CA4D865E-3F9A-41EE-942B-E4C36AE77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D1ACA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5D1AC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3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44</Words>
  <Characters>291</Characters>
  <Application>Microsoft Office Word</Application>
  <DocSecurity>0</DocSecurity>
  <Lines>17</Lines>
  <Paragraphs>9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2026-01-28T22:20:00Z</dcterms:created>
  <dcterms:modified xsi:type="dcterms:W3CDTF">2026-01-28T22:21:00Z</dcterms:modified>
</cp:coreProperties>
</file>