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1504C" w14:textId="77777777" w:rsidR="00A547BD" w:rsidRDefault="00A547BD" w:rsidP="00A547B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Euphemia CHAPMAN</w:t>
      </w:r>
      <w:r>
        <w:rPr>
          <w:rFonts w:cs="Times New Roman"/>
        </w:rPr>
        <w:t xml:space="preserve">       (d.1445-6)</w:t>
      </w:r>
    </w:p>
    <w:p w14:paraId="26224EA6" w14:textId="77777777" w:rsidR="00A547BD" w:rsidRDefault="00A547BD" w:rsidP="00A547BD">
      <w:pPr>
        <w:pStyle w:val="NoSpacing"/>
        <w:rPr>
          <w:rFonts w:cs="Times New Roman"/>
        </w:rPr>
      </w:pPr>
      <w:r>
        <w:rPr>
          <w:rFonts w:cs="Times New Roman"/>
        </w:rPr>
        <w:t>of Hopton, Suffolk.</w:t>
      </w:r>
    </w:p>
    <w:p w14:paraId="0D300462" w14:textId="77777777" w:rsidR="00A547BD" w:rsidRDefault="00A547BD" w:rsidP="00A547BD">
      <w:pPr>
        <w:pStyle w:val="NoSpacing"/>
        <w:rPr>
          <w:rFonts w:cs="Times New Roman"/>
        </w:rPr>
      </w:pPr>
    </w:p>
    <w:p w14:paraId="0624E16C" w14:textId="77777777" w:rsidR="00A547BD" w:rsidRDefault="00A547BD" w:rsidP="00A547BD">
      <w:pPr>
        <w:pStyle w:val="NoSpacing"/>
        <w:rPr>
          <w:rFonts w:cs="Times New Roman"/>
        </w:rPr>
      </w:pPr>
    </w:p>
    <w:p w14:paraId="4FE89A17" w14:textId="77777777" w:rsidR="00A547BD" w:rsidRDefault="00A547BD" w:rsidP="00A547BD">
      <w:pPr>
        <w:pStyle w:val="NoSpacing"/>
        <w:rPr>
          <w:rFonts w:cs="Times New Roman"/>
        </w:rPr>
      </w:pPr>
      <w:r>
        <w:rPr>
          <w:rFonts w:cs="Times New Roman"/>
        </w:rPr>
        <w:t>Children:   John(q.v.) and Thomas(q.v.).</w:t>
      </w:r>
    </w:p>
    <w:p w14:paraId="296C447D" w14:textId="77777777" w:rsidR="00A547BD" w:rsidRDefault="00A547BD" w:rsidP="00A547B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(“Wills of the Archdeaconry of Sudbury, 1439-1474” </w:t>
      </w:r>
      <w:proofErr w:type="spellStart"/>
      <w:r>
        <w:rPr>
          <w:rFonts w:cs="Times New Roman"/>
          <w:lang w:val="en-US"/>
        </w:rPr>
        <w:t>vol.I</w:t>
      </w:r>
      <w:proofErr w:type="spellEnd"/>
      <w:r>
        <w:rPr>
          <w:rFonts w:cs="Times New Roman"/>
          <w:lang w:val="en-US"/>
        </w:rPr>
        <w:t xml:space="preserve">  edited by Peter</w:t>
      </w:r>
    </w:p>
    <w:p w14:paraId="398C4AF9" w14:textId="77777777" w:rsidR="00A547BD" w:rsidRDefault="00A547BD" w:rsidP="00A547B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Northeast, pub. The Suffolk Records Society, 2001, p.123)</w:t>
      </w:r>
    </w:p>
    <w:p w14:paraId="56250AF2" w14:textId="77777777" w:rsidR="00A547BD" w:rsidRDefault="00A547BD" w:rsidP="00A547BD">
      <w:pPr>
        <w:pStyle w:val="NoSpacing"/>
        <w:rPr>
          <w:rFonts w:cs="Times New Roman"/>
          <w:lang w:val="en-US"/>
        </w:rPr>
      </w:pPr>
    </w:p>
    <w:p w14:paraId="6621D39B" w14:textId="77777777" w:rsidR="00A547BD" w:rsidRDefault="00A547BD" w:rsidP="00A547BD">
      <w:pPr>
        <w:pStyle w:val="NoSpacing"/>
        <w:rPr>
          <w:rFonts w:cs="Times New Roman"/>
          <w:lang w:val="en-US"/>
        </w:rPr>
      </w:pPr>
    </w:p>
    <w:p w14:paraId="3ABFDE84" w14:textId="77777777" w:rsidR="00A547BD" w:rsidRDefault="00A547BD" w:rsidP="00A547B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22 Jun.1445</w:t>
      </w:r>
      <w:r>
        <w:rPr>
          <w:rFonts w:cs="Times New Roman"/>
          <w:lang w:val="en-US"/>
        </w:rPr>
        <w:tab/>
        <w:t>She made her Will.   (ibid.)</w:t>
      </w:r>
    </w:p>
    <w:p w14:paraId="6DC8356F" w14:textId="77777777" w:rsidR="00A547BD" w:rsidRDefault="00A547BD" w:rsidP="00A547B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 5 Apr.1446</w:t>
      </w:r>
      <w:r>
        <w:rPr>
          <w:rFonts w:cs="Times New Roman"/>
          <w:lang w:val="en-US"/>
        </w:rPr>
        <w:tab/>
        <w:t>Probate of her Will.   (ibid.)</w:t>
      </w:r>
    </w:p>
    <w:p w14:paraId="34B6C81B" w14:textId="77777777" w:rsidR="00A547BD" w:rsidRDefault="00A547BD" w:rsidP="00A547BD">
      <w:pPr>
        <w:pStyle w:val="NoSpacing"/>
        <w:rPr>
          <w:rFonts w:cs="Times New Roman"/>
          <w:lang w:val="en-US"/>
        </w:rPr>
      </w:pPr>
    </w:p>
    <w:p w14:paraId="6327731F" w14:textId="77777777" w:rsidR="00A547BD" w:rsidRDefault="00A547BD" w:rsidP="00A547BD">
      <w:pPr>
        <w:pStyle w:val="NoSpacing"/>
        <w:rPr>
          <w:rFonts w:cs="Times New Roman"/>
          <w:lang w:val="en-US"/>
        </w:rPr>
      </w:pPr>
    </w:p>
    <w:p w14:paraId="7B7858C1" w14:textId="77777777" w:rsidR="00A547BD" w:rsidRDefault="00A547BD" w:rsidP="00A547B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Executor:    Nicholas Yongman(q.v.).   (ibid.)</w:t>
      </w:r>
    </w:p>
    <w:p w14:paraId="52F1E4EA" w14:textId="77777777" w:rsidR="00A547BD" w:rsidRDefault="00A547BD" w:rsidP="00A547BD">
      <w:pPr>
        <w:pStyle w:val="NoSpacing"/>
        <w:rPr>
          <w:rFonts w:cs="Times New Roman"/>
          <w:lang w:val="en-US"/>
        </w:rPr>
      </w:pPr>
    </w:p>
    <w:p w14:paraId="24E7C824" w14:textId="77777777" w:rsidR="00A547BD" w:rsidRDefault="00A547BD" w:rsidP="00A547BD">
      <w:pPr>
        <w:pStyle w:val="NoSpacing"/>
        <w:rPr>
          <w:rFonts w:cs="Times New Roman"/>
          <w:lang w:val="en-US"/>
        </w:rPr>
      </w:pPr>
    </w:p>
    <w:p w14:paraId="6AF5CC77" w14:textId="77777777" w:rsidR="00A547BD" w:rsidRDefault="00A547BD" w:rsidP="00A547BD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7 May 2026</w:t>
      </w:r>
    </w:p>
    <w:p w14:paraId="651764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352F5" w14:textId="77777777" w:rsidR="007C150B" w:rsidRDefault="007C150B" w:rsidP="00086E2C">
      <w:pPr>
        <w:spacing w:after="0" w:line="240" w:lineRule="auto"/>
      </w:pPr>
      <w:r>
        <w:separator/>
      </w:r>
    </w:p>
  </w:endnote>
  <w:endnote w:type="continuationSeparator" w:id="0">
    <w:p w14:paraId="7D79E858" w14:textId="77777777" w:rsidR="007C150B" w:rsidRDefault="007C150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AA8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40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EF71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EF69" w14:textId="77777777" w:rsidR="007C150B" w:rsidRDefault="007C150B" w:rsidP="00086E2C">
      <w:pPr>
        <w:spacing w:after="0" w:line="240" w:lineRule="auto"/>
      </w:pPr>
      <w:r>
        <w:separator/>
      </w:r>
    </w:p>
  </w:footnote>
  <w:footnote w:type="continuationSeparator" w:id="0">
    <w:p w14:paraId="5A618EE2" w14:textId="77777777" w:rsidR="007C150B" w:rsidRDefault="007C150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481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91B4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2098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BD"/>
    <w:rsid w:val="00086E2C"/>
    <w:rsid w:val="000A2E7A"/>
    <w:rsid w:val="002244B7"/>
    <w:rsid w:val="00314D94"/>
    <w:rsid w:val="005435B9"/>
    <w:rsid w:val="00617568"/>
    <w:rsid w:val="006E68FA"/>
    <w:rsid w:val="007C150B"/>
    <w:rsid w:val="008E56AD"/>
    <w:rsid w:val="00A547BD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22B3A"/>
  <w15:chartTrackingRefBased/>
  <w15:docId w15:val="{8DEDE08A-8163-4EA1-9116-AD65093E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2026-05-08T20:13:00Z</dcterms:created>
  <dcterms:modified xsi:type="dcterms:W3CDTF">2026-05-08T20:14:00Z</dcterms:modified>
</cp:coreProperties>
</file>