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2075" w14:textId="77777777" w:rsidR="007A32D8" w:rsidRDefault="007A32D8" w:rsidP="007A32D8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CHAUMBERLEYN</w:t>
      </w:r>
      <w:r>
        <w:rPr>
          <w:rFonts w:cs="Times New Roman"/>
        </w:rPr>
        <w:t xml:space="preserve">         (fl.1438)</w:t>
      </w:r>
    </w:p>
    <w:p w14:paraId="0AC51BBF" w14:textId="77777777" w:rsidR="007A32D8" w:rsidRDefault="007A32D8" w:rsidP="007A32D8">
      <w:pPr>
        <w:pStyle w:val="NoSpacing"/>
        <w:rPr>
          <w:rFonts w:cs="Times New Roman"/>
        </w:rPr>
      </w:pPr>
    </w:p>
    <w:p w14:paraId="46C62FCD" w14:textId="77777777" w:rsidR="007A32D8" w:rsidRDefault="007A32D8" w:rsidP="007A32D8">
      <w:pPr>
        <w:pStyle w:val="NoSpacing"/>
        <w:rPr>
          <w:rFonts w:cs="Times New Roman"/>
        </w:rPr>
      </w:pPr>
    </w:p>
    <w:p w14:paraId="3C2494E7" w14:textId="77777777" w:rsidR="007A32D8" w:rsidRDefault="007A32D8" w:rsidP="007A32D8">
      <w:pPr>
        <w:pStyle w:val="NoSpacing"/>
        <w:rPr>
          <w:rFonts w:cs="Times New Roman"/>
        </w:rPr>
      </w:pPr>
      <w:r>
        <w:rPr>
          <w:rFonts w:cs="Times New Roman"/>
        </w:rPr>
        <w:t xml:space="preserve">  9 Mar.1438</w:t>
      </w:r>
      <w:r>
        <w:rPr>
          <w:rFonts w:cs="Times New Roman"/>
        </w:rPr>
        <w:tab/>
        <w:t xml:space="preserve">He was a juror on the inquisition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held in Nottingham</w:t>
      </w:r>
    </w:p>
    <w:p w14:paraId="62713C0E" w14:textId="77777777" w:rsidR="007A32D8" w:rsidRDefault="007A32D8" w:rsidP="007A32D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into lands of John Merbury(q.v.).</w:t>
      </w:r>
    </w:p>
    <w:p w14:paraId="2D19D2A2" w14:textId="77777777" w:rsidR="007A32D8" w:rsidRDefault="007A32D8" w:rsidP="007A32D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(“Calendar of Inquisitions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16 to 20 Henry VI 1437-1442” </w:t>
      </w:r>
    </w:p>
    <w:p w14:paraId="52B259C2" w14:textId="77777777" w:rsidR="007A32D8" w:rsidRDefault="007A32D8" w:rsidP="007A32D8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>pub. Boydell Press ed. Claire Noble p.34)</w:t>
      </w:r>
    </w:p>
    <w:p w14:paraId="1F2A3734" w14:textId="77777777" w:rsidR="007A32D8" w:rsidRDefault="007A32D8" w:rsidP="007A32D8">
      <w:pPr>
        <w:pStyle w:val="NoSpacing"/>
        <w:rPr>
          <w:rFonts w:cs="Times New Roman"/>
        </w:rPr>
      </w:pPr>
    </w:p>
    <w:p w14:paraId="3194838F" w14:textId="77777777" w:rsidR="007A32D8" w:rsidRDefault="007A32D8" w:rsidP="007A32D8">
      <w:pPr>
        <w:pStyle w:val="NoSpacing"/>
        <w:rPr>
          <w:rFonts w:cs="Times New Roman"/>
        </w:rPr>
      </w:pPr>
    </w:p>
    <w:p w14:paraId="2987CB3C" w14:textId="77777777" w:rsidR="007A32D8" w:rsidRDefault="007A32D8" w:rsidP="007A32D8">
      <w:pPr>
        <w:pStyle w:val="NoSpacing"/>
        <w:rPr>
          <w:rFonts w:cs="Times New Roman"/>
        </w:rPr>
      </w:pPr>
      <w:r>
        <w:rPr>
          <w:rFonts w:cs="Times New Roman"/>
        </w:rPr>
        <w:t>7 June 2026</w:t>
      </w:r>
    </w:p>
    <w:p w14:paraId="14B5BC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1D7E" w14:textId="77777777" w:rsidR="00DB3B93" w:rsidRDefault="00DB3B93" w:rsidP="00086E2C">
      <w:pPr>
        <w:spacing w:after="0" w:line="240" w:lineRule="auto"/>
      </w:pPr>
      <w:r>
        <w:separator/>
      </w:r>
    </w:p>
  </w:endnote>
  <w:endnote w:type="continuationSeparator" w:id="0">
    <w:p w14:paraId="447C49DD" w14:textId="77777777" w:rsidR="00DB3B93" w:rsidRDefault="00DB3B9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11E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58C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0D7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772D" w14:textId="77777777" w:rsidR="00DB3B93" w:rsidRDefault="00DB3B93" w:rsidP="00086E2C">
      <w:pPr>
        <w:spacing w:after="0" w:line="240" w:lineRule="auto"/>
      </w:pPr>
      <w:r>
        <w:separator/>
      </w:r>
    </w:p>
  </w:footnote>
  <w:footnote w:type="continuationSeparator" w:id="0">
    <w:p w14:paraId="7A8C5308" w14:textId="77777777" w:rsidR="00DB3B93" w:rsidRDefault="00DB3B9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471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FEB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A45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D8"/>
    <w:rsid w:val="00086E2C"/>
    <w:rsid w:val="000A2E7A"/>
    <w:rsid w:val="002244B7"/>
    <w:rsid w:val="00314D94"/>
    <w:rsid w:val="005129B1"/>
    <w:rsid w:val="005435B9"/>
    <w:rsid w:val="00617568"/>
    <w:rsid w:val="006E68FA"/>
    <w:rsid w:val="007A32D8"/>
    <w:rsid w:val="008E56AD"/>
    <w:rsid w:val="00AF65CA"/>
    <w:rsid w:val="00DB3B9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FA09E"/>
  <w15:chartTrackingRefBased/>
  <w15:docId w15:val="{2C341F8E-82CA-489F-A2EF-3AC8DFFF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2026-06-10T19:48:00Z</dcterms:created>
  <dcterms:modified xsi:type="dcterms:W3CDTF">2026-06-10T19:48:00Z</dcterms:modified>
</cp:coreProperties>
</file>