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AB7A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CHAMBERLEYN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38792177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Cutler.</w:t>
      </w:r>
    </w:p>
    <w:p w14:paraId="1A05AA46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</w:p>
    <w:p w14:paraId="66620350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</w:p>
    <w:p w14:paraId="592603A1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indicted him for trespass.</w:t>
      </w:r>
    </w:p>
    <w:p w14:paraId="22662316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35CD68A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</w:p>
    <w:p w14:paraId="5B9F33EA" w14:textId="77777777" w:rsidR="00045159" w:rsidRDefault="00045159" w:rsidP="00045159">
      <w:pPr>
        <w:pStyle w:val="NoSpacing"/>
        <w:rPr>
          <w:rFonts w:ascii="Times New Roman" w:hAnsi="Times New Roman" w:cs="Times New Roman"/>
          <w:lang w:val="en-US"/>
        </w:rPr>
      </w:pPr>
    </w:p>
    <w:p w14:paraId="29D56722" w14:textId="4489B342" w:rsidR="00617568" w:rsidRPr="00086E2C" w:rsidRDefault="000451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April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12166" w14:textId="77777777" w:rsidR="007F618A" w:rsidRDefault="007F618A" w:rsidP="00086E2C">
      <w:pPr>
        <w:spacing w:after="0" w:line="240" w:lineRule="auto"/>
      </w:pPr>
      <w:r>
        <w:separator/>
      </w:r>
    </w:p>
  </w:endnote>
  <w:endnote w:type="continuationSeparator" w:id="0">
    <w:p w14:paraId="1C4C2CBC" w14:textId="77777777" w:rsidR="007F618A" w:rsidRDefault="007F61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7F7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91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F27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1D33" w14:textId="77777777" w:rsidR="007F618A" w:rsidRDefault="007F618A" w:rsidP="00086E2C">
      <w:pPr>
        <w:spacing w:after="0" w:line="240" w:lineRule="auto"/>
      </w:pPr>
      <w:r>
        <w:separator/>
      </w:r>
    </w:p>
  </w:footnote>
  <w:footnote w:type="continuationSeparator" w:id="0">
    <w:p w14:paraId="568590D3" w14:textId="77777777" w:rsidR="007F618A" w:rsidRDefault="007F61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81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94A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8D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59"/>
    <w:rsid w:val="00045159"/>
    <w:rsid w:val="00086E2C"/>
    <w:rsid w:val="000A2E7A"/>
    <w:rsid w:val="002244B7"/>
    <w:rsid w:val="00314D94"/>
    <w:rsid w:val="00617568"/>
    <w:rsid w:val="006E68FA"/>
    <w:rsid w:val="007F618A"/>
    <w:rsid w:val="00971D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3179"/>
  <w15:chartTrackingRefBased/>
  <w15:docId w15:val="{0D8A5F5C-9EB3-430D-A68A-A9D016BA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51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51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185</Characters>
  <Application>Microsoft Office Word</Application>
  <DocSecurity>0</DocSecurity>
  <Lines>11</Lines>
  <Paragraphs>6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2026-04-08T20:38:00Z</dcterms:created>
  <dcterms:modified xsi:type="dcterms:W3CDTF">2026-04-08T20:39:00Z</dcterms:modified>
</cp:coreProperties>
</file>