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87687" w14:textId="77777777" w:rsidR="006F2F3C" w:rsidRDefault="006F2F3C" w:rsidP="006F2F3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CHAMBERLEYN</w:t>
      </w:r>
      <w:r>
        <w:rPr>
          <w:rFonts w:ascii="Times New Roman" w:hAnsi="Times New Roman" w:cs="Times New Roman"/>
          <w:lang w:val="en-US"/>
        </w:rPr>
        <w:t xml:space="preserve">        (fl.1481)</w:t>
      </w:r>
    </w:p>
    <w:p w14:paraId="53C81233" w14:textId="77777777" w:rsidR="006F2F3C" w:rsidRDefault="006F2F3C" w:rsidP="006F2F3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Maltman.</w:t>
      </w:r>
    </w:p>
    <w:p w14:paraId="3D6F23B7" w14:textId="77777777" w:rsidR="006F2F3C" w:rsidRDefault="006F2F3C" w:rsidP="006F2F3C">
      <w:pPr>
        <w:pStyle w:val="NoSpacing"/>
        <w:rPr>
          <w:rFonts w:ascii="Times New Roman" w:hAnsi="Times New Roman" w:cs="Times New Roman"/>
          <w:lang w:val="en-US"/>
        </w:rPr>
      </w:pPr>
    </w:p>
    <w:p w14:paraId="6BBA009D" w14:textId="77777777" w:rsidR="006F2F3C" w:rsidRDefault="006F2F3C" w:rsidP="006F2F3C">
      <w:pPr>
        <w:pStyle w:val="NoSpacing"/>
        <w:rPr>
          <w:rFonts w:ascii="Times New Roman" w:hAnsi="Times New Roman" w:cs="Times New Roman"/>
          <w:lang w:val="en-US"/>
        </w:rPr>
      </w:pPr>
    </w:p>
    <w:p w14:paraId="59B67EC5" w14:textId="77777777" w:rsidR="006F2F3C" w:rsidRDefault="006F2F3C" w:rsidP="006F2F3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1481</w:t>
      </w:r>
      <w:r>
        <w:rPr>
          <w:rFonts w:ascii="Times New Roman" w:hAnsi="Times New Roman" w:cs="Times New Roman"/>
          <w:lang w:val="en-US"/>
        </w:rPr>
        <w:tab/>
        <w:t xml:space="preserve">He made a plaint of trespass against John Sarger, Clerk of the King’s </w:t>
      </w:r>
    </w:p>
    <w:p w14:paraId="492A2F98" w14:textId="77777777" w:rsidR="006F2F3C" w:rsidRDefault="006F2F3C" w:rsidP="006F2F3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Bench(q.v.).     </w:t>
      </w:r>
      <w:r w:rsidRPr="008357A2">
        <w:rPr>
          <w:rFonts w:ascii="Times New Roman" w:hAnsi="Times New Roman" w:cs="Times New Roman"/>
          <w:lang w:val="en-US"/>
        </w:rPr>
        <w:t>( https://waalt.uh.edu/index.php/KB27/877 )</w:t>
      </w:r>
    </w:p>
    <w:p w14:paraId="7270C6DD" w14:textId="77777777" w:rsidR="006F2F3C" w:rsidRDefault="006F2F3C" w:rsidP="006F2F3C">
      <w:pPr>
        <w:pStyle w:val="NoSpacing"/>
        <w:rPr>
          <w:rFonts w:ascii="Times New Roman" w:hAnsi="Times New Roman" w:cs="Times New Roman"/>
          <w:lang w:val="en-US"/>
        </w:rPr>
      </w:pPr>
    </w:p>
    <w:p w14:paraId="6B89F4A8" w14:textId="77777777" w:rsidR="006F2F3C" w:rsidRDefault="006F2F3C" w:rsidP="006F2F3C">
      <w:pPr>
        <w:pStyle w:val="NoSpacing"/>
        <w:rPr>
          <w:rFonts w:ascii="Times New Roman" w:hAnsi="Times New Roman" w:cs="Times New Roman"/>
          <w:lang w:val="en-US"/>
        </w:rPr>
      </w:pPr>
    </w:p>
    <w:p w14:paraId="267BD249" w14:textId="77777777" w:rsidR="006F2F3C" w:rsidRDefault="006F2F3C" w:rsidP="006F2F3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March 2026</w:t>
      </w:r>
    </w:p>
    <w:p w14:paraId="18EF81B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1E8E7" w14:textId="77777777" w:rsidR="00DC38CD" w:rsidRDefault="00DC38CD" w:rsidP="00086E2C">
      <w:pPr>
        <w:spacing w:after="0" w:line="240" w:lineRule="auto"/>
      </w:pPr>
      <w:r>
        <w:separator/>
      </w:r>
    </w:p>
  </w:endnote>
  <w:endnote w:type="continuationSeparator" w:id="0">
    <w:p w14:paraId="5A03A25D" w14:textId="77777777" w:rsidR="00DC38CD" w:rsidRDefault="00DC38C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F20E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20D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59B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16828" w14:textId="77777777" w:rsidR="00DC38CD" w:rsidRDefault="00DC38CD" w:rsidP="00086E2C">
      <w:pPr>
        <w:spacing w:after="0" w:line="240" w:lineRule="auto"/>
      </w:pPr>
      <w:r>
        <w:separator/>
      </w:r>
    </w:p>
  </w:footnote>
  <w:footnote w:type="continuationSeparator" w:id="0">
    <w:p w14:paraId="09670BFD" w14:textId="77777777" w:rsidR="00DC38CD" w:rsidRDefault="00DC38C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23E8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70AC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6E2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3C"/>
    <w:rsid w:val="00086E2C"/>
    <w:rsid w:val="000A2E7A"/>
    <w:rsid w:val="002244B7"/>
    <w:rsid w:val="00314D94"/>
    <w:rsid w:val="00617568"/>
    <w:rsid w:val="006E68FA"/>
    <w:rsid w:val="006F2F3C"/>
    <w:rsid w:val="00706984"/>
    <w:rsid w:val="00DC38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ADB3F"/>
  <w15:chartTrackingRefBased/>
  <w15:docId w15:val="{185FCA1A-2A65-47A1-86E6-08EA99C1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F2F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174</Characters>
  <Application>Microsoft Office Word</Application>
  <DocSecurity>0</DocSecurity>
  <Lines>7</Lines>
  <Paragraphs>5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2026-03-21T22:11:00Z</dcterms:created>
  <dcterms:modified xsi:type="dcterms:W3CDTF">2026-03-21T22:12:00Z</dcterms:modified>
</cp:coreProperties>
</file>